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2" w:space="0" w:color="auto"/>
          <w:bottom w:val="single" w:sz="2" w:space="0" w:color="auto"/>
        </w:tblBorders>
        <w:tblLayout w:type="fixed"/>
        <w:tblCellMar>
          <w:left w:w="99" w:type="dxa"/>
          <w:right w:w="99" w:type="dxa"/>
        </w:tblCellMar>
        <w:tblLook w:val="0000" w:firstRow="0" w:lastRow="0" w:firstColumn="0" w:lastColumn="0" w:noHBand="0" w:noVBand="0"/>
      </w:tblPr>
      <w:tblGrid>
        <w:gridCol w:w="3557"/>
      </w:tblGrid>
      <w:tr w:rsidR="00301D9F" w:rsidRPr="002E414A" w14:paraId="0E64383B" w14:textId="77777777" w:rsidTr="00BA55E1">
        <w:trPr>
          <w:trHeight w:val="282"/>
          <w:jc w:val="center"/>
        </w:trPr>
        <w:tc>
          <w:tcPr>
            <w:tcW w:w="3557" w:type="dxa"/>
            <w:tcBorders>
              <w:top w:val="single" w:sz="4" w:space="0" w:color="auto"/>
              <w:bottom w:val="single" w:sz="4" w:space="0" w:color="auto"/>
            </w:tcBorders>
            <w:vAlign w:val="center"/>
          </w:tcPr>
          <w:p w14:paraId="20739D3F" w14:textId="51317AB7" w:rsidR="00301D9F" w:rsidRPr="002E414A" w:rsidRDefault="00892336" w:rsidP="00801358">
            <w:pPr>
              <w:jc w:val="center"/>
              <w:rPr>
                <w:rFonts w:ascii="ＭＳ ゴシック" w:eastAsia="ＭＳ ゴシック" w:hAnsi="ＭＳ ゴシック"/>
                <w:b/>
                <w:sz w:val="24"/>
                <w:u w:val="single"/>
              </w:rPr>
            </w:pPr>
            <w:r w:rsidRPr="002E414A">
              <w:rPr>
                <w:rFonts w:ascii="ＭＳ ゴシック" w:eastAsia="ＭＳ ゴシック" w:hAnsi="ＭＳ ゴシック" w:hint="eastAsia"/>
                <w:b/>
                <w:sz w:val="24"/>
              </w:rPr>
              <w:t>関西支部</w:t>
            </w:r>
            <w:r w:rsidR="001862B9">
              <w:rPr>
                <w:rFonts w:ascii="ＭＳ ゴシック" w:eastAsia="ＭＳ ゴシック" w:hAnsi="ＭＳ ゴシック" w:hint="eastAsia"/>
                <w:b/>
                <w:sz w:val="24"/>
              </w:rPr>
              <w:t>1</w:t>
            </w:r>
            <w:r w:rsidR="00B52D58">
              <w:rPr>
                <w:rFonts w:ascii="ＭＳ ゴシック" w:eastAsia="ＭＳ ゴシック" w:hAnsi="ＭＳ ゴシック" w:hint="eastAsia"/>
                <w:b/>
                <w:sz w:val="24"/>
              </w:rPr>
              <w:t>月</w:t>
            </w:r>
            <w:r w:rsidR="001862B9">
              <w:rPr>
                <w:rFonts w:ascii="ＭＳ ゴシック" w:eastAsia="ＭＳ ゴシック" w:hAnsi="ＭＳ ゴシック" w:hint="eastAsia"/>
                <w:b/>
                <w:sz w:val="24"/>
              </w:rPr>
              <w:t>新春例会</w:t>
            </w:r>
            <w:r w:rsidR="004D4596" w:rsidRPr="002E414A">
              <w:rPr>
                <w:rFonts w:ascii="ＭＳ ゴシック" w:eastAsia="ＭＳ ゴシック" w:hAnsi="ＭＳ ゴシック" w:hint="eastAsia"/>
                <w:b/>
                <w:sz w:val="24"/>
              </w:rPr>
              <w:t>の</w:t>
            </w:r>
            <w:r w:rsidR="00301D9F" w:rsidRPr="002E414A">
              <w:rPr>
                <w:rFonts w:ascii="ＭＳ ゴシック" w:eastAsia="ＭＳ ゴシック" w:hAnsi="ＭＳ ゴシック" w:hint="eastAsia"/>
                <w:b/>
                <w:sz w:val="24"/>
              </w:rPr>
              <w:t>ご案内</w:t>
            </w:r>
          </w:p>
        </w:tc>
      </w:tr>
    </w:tbl>
    <w:p w14:paraId="373ECE0A" w14:textId="46B019EE" w:rsidR="009651C9" w:rsidRPr="002E414A" w:rsidRDefault="00045A52" w:rsidP="005E0855">
      <w:pPr>
        <w:widowControl/>
        <w:adjustRightInd/>
        <w:spacing w:line="160" w:lineRule="exact"/>
        <w:jc w:val="left"/>
        <w:textAlignment w:val="auto"/>
        <w:rPr>
          <w:rFonts w:eastAsia="HG丸ｺﾞｼｯｸM-PRO"/>
          <w:b/>
          <w:sz w:val="36"/>
        </w:rPr>
      </w:pPr>
      <w:r>
        <w:rPr>
          <w:noProof/>
        </w:rPr>
        <mc:AlternateContent>
          <mc:Choice Requires="wps">
            <w:drawing>
              <wp:anchor distT="0" distB="0" distL="114300" distR="114300" simplePos="0" relativeHeight="251658240" behindDoc="1" locked="0" layoutInCell="0" allowOverlap="1" wp14:anchorId="573CF58F" wp14:editId="5ADBE2E8">
                <wp:simplePos x="0" y="0"/>
                <wp:positionH relativeFrom="margin">
                  <wp:posOffset>273685</wp:posOffset>
                </wp:positionH>
                <wp:positionV relativeFrom="paragraph">
                  <wp:posOffset>22225</wp:posOffset>
                </wp:positionV>
                <wp:extent cx="6057900" cy="352425"/>
                <wp:effectExtent l="0" t="0" r="19050" b="28575"/>
                <wp:wrapNone/>
                <wp:docPr id="4" name="四角形: メ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352425"/>
                        </a:xfrm>
                        <a:prstGeom prst="foldedCorner">
                          <a:avLst>
                            <a:gd name="adj" fmla="val 12500"/>
                          </a:avLst>
                        </a:prstGeom>
                        <a:solidFill>
                          <a:srgbClr val="FFFFFF"/>
                        </a:solidFill>
                        <a:ln w="9525">
                          <a:solidFill>
                            <a:srgbClr val="000000"/>
                          </a:solidFill>
                          <a:round/>
                          <a:headEnd/>
                          <a:tailEnd/>
                        </a:ln>
                      </wps:spPr>
                      <wps:txbx>
                        <w:txbxContent>
                          <w:p w14:paraId="7FE69424" w14:textId="1DCC8B1F" w:rsidR="00EB419B" w:rsidRPr="00BE151B" w:rsidRDefault="00EE2F97" w:rsidP="00801358">
                            <w:pPr>
                              <w:jc w:val="center"/>
                              <w:rPr>
                                <w:b/>
                                <w:bCs/>
                                <w:sz w:val="24"/>
                                <w:szCs w:val="24"/>
                              </w:rPr>
                            </w:pPr>
                            <w:r w:rsidRPr="00BE151B">
                              <w:rPr>
                                <w:rFonts w:ascii="Arial" w:hAnsi="Arial" w:cs="Arial" w:hint="eastAsia"/>
                                <w:b/>
                                <w:bCs/>
                                <w:color w:val="000000"/>
                                <w:sz w:val="24"/>
                                <w:szCs w:val="24"/>
                              </w:rPr>
                              <w:t>～</w:t>
                            </w:r>
                            <w:r w:rsidR="00DE57DA">
                              <w:rPr>
                                <w:rFonts w:ascii="Arial" w:hAnsi="Arial" w:cs="Arial" w:hint="eastAsia"/>
                                <w:b/>
                                <w:bCs/>
                                <w:color w:val="000000"/>
                                <w:sz w:val="24"/>
                                <w:szCs w:val="24"/>
                              </w:rPr>
                              <w:t>新春の</w:t>
                            </w:r>
                            <w:r w:rsidR="00BE151B" w:rsidRPr="00BE151B">
                              <w:rPr>
                                <w:rFonts w:ascii="Arial" w:hAnsi="Arial" w:cs="Arial" w:hint="eastAsia"/>
                                <w:b/>
                                <w:bCs/>
                                <w:color w:val="000000"/>
                                <w:sz w:val="24"/>
                                <w:szCs w:val="24"/>
                              </w:rPr>
                              <w:t>奈良を訪ね</w:t>
                            </w:r>
                            <w:r w:rsidR="00DE57DA">
                              <w:rPr>
                                <w:rFonts w:ascii="Arial" w:hAnsi="Arial" w:cs="Arial" w:hint="eastAsia"/>
                                <w:b/>
                                <w:bCs/>
                                <w:color w:val="000000"/>
                                <w:sz w:val="24"/>
                                <w:szCs w:val="24"/>
                              </w:rPr>
                              <w:t xml:space="preserve">て　</w:t>
                            </w:r>
                            <w:r w:rsidR="00BE151B" w:rsidRPr="00BE151B">
                              <w:rPr>
                                <w:rFonts w:ascii="Arial" w:hAnsi="Arial" w:cs="Arial" w:hint="eastAsia"/>
                                <w:b/>
                                <w:bCs/>
                                <w:color w:val="000000"/>
                                <w:sz w:val="24"/>
                                <w:szCs w:val="24"/>
                              </w:rPr>
                              <w:t>春日大社で初詣と奈良ホテルでの集い</w:t>
                            </w:r>
                            <w:r w:rsidR="00B5249B" w:rsidRPr="00BE151B">
                              <w:rPr>
                                <w:rFonts w:ascii="Arial" w:hAnsi="Arial" w:cs="Arial" w:hint="eastAsia"/>
                                <w:b/>
                                <w:bCs/>
                                <w:color w:val="000000"/>
                                <w:sz w:val="24"/>
                                <w:szCs w:val="24"/>
                              </w:rPr>
                              <w:t>～</w:t>
                            </w:r>
                          </w:p>
                          <w:p w14:paraId="3390A362" w14:textId="2431BACB" w:rsidR="00E21C7E" w:rsidRPr="009B41BC" w:rsidRDefault="00E21C7E" w:rsidP="00BF74A3">
                            <w:pPr>
                              <w:jc w:val="center"/>
                              <w:rPr>
                                <w:b/>
                                <w:sz w:val="28"/>
                                <w:szCs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CF58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4" o:spid="_x0000_s1026" type="#_x0000_t65" style="position:absolute;margin-left:21.55pt;margin-top:1.75pt;width:477pt;height:27.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" o:allowincell="f">
                <v:textbox inset="5.85pt,.7pt,5.85pt,.7pt">
                  <w:txbxContent>
                    <w:p w14:paraId="7FE69424" w14:textId="1DCC8B1F" w:rsidR="00EB419B" w:rsidRPr="00BE151B" w:rsidRDefault="00EE2F97" w:rsidP="00801358">
                      <w:pPr>
                        <w:jc w:val="center"/>
                        <w:rPr>
                          <w:b/>
                          <w:bCs/>
                          <w:sz w:val="24"/>
                          <w:szCs w:val="24"/>
                        </w:rPr>
                      </w:pPr>
                      <w:r w:rsidRPr="00BE151B">
                        <w:rPr>
                          <w:rFonts w:ascii="Arial" w:hAnsi="Arial" w:cs="Arial" w:hint="eastAsia"/>
                          <w:b/>
                          <w:bCs/>
                          <w:color w:val="000000"/>
                          <w:sz w:val="24"/>
                          <w:szCs w:val="24"/>
                        </w:rPr>
                        <w:t>～</w:t>
                      </w:r>
                      <w:r w:rsidR="00DE57DA">
                        <w:rPr>
                          <w:rFonts w:ascii="Arial" w:hAnsi="Arial" w:cs="Arial" w:hint="eastAsia"/>
                          <w:b/>
                          <w:bCs/>
                          <w:color w:val="000000"/>
                          <w:sz w:val="24"/>
                          <w:szCs w:val="24"/>
                        </w:rPr>
                        <w:t>新春の</w:t>
                      </w:r>
                      <w:r w:rsidR="00BE151B" w:rsidRPr="00BE151B">
                        <w:rPr>
                          <w:rFonts w:ascii="Arial" w:hAnsi="Arial" w:cs="Arial" w:hint="eastAsia"/>
                          <w:b/>
                          <w:bCs/>
                          <w:color w:val="000000"/>
                          <w:sz w:val="24"/>
                          <w:szCs w:val="24"/>
                        </w:rPr>
                        <w:t>奈良を訪ね</w:t>
                      </w:r>
                      <w:r w:rsidR="00DE57DA">
                        <w:rPr>
                          <w:rFonts w:ascii="Arial" w:hAnsi="Arial" w:cs="Arial" w:hint="eastAsia"/>
                          <w:b/>
                          <w:bCs/>
                          <w:color w:val="000000"/>
                          <w:sz w:val="24"/>
                          <w:szCs w:val="24"/>
                        </w:rPr>
                        <w:t xml:space="preserve">て　</w:t>
                      </w:r>
                      <w:r w:rsidR="00BE151B" w:rsidRPr="00BE151B">
                        <w:rPr>
                          <w:rFonts w:ascii="Arial" w:hAnsi="Arial" w:cs="Arial" w:hint="eastAsia"/>
                          <w:b/>
                          <w:bCs/>
                          <w:color w:val="000000"/>
                          <w:sz w:val="24"/>
                          <w:szCs w:val="24"/>
                        </w:rPr>
                        <w:t>春日大社で初詣と奈良ホテルでの集い</w:t>
                      </w:r>
                      <w:r w:rsidR="00B5249B" w:rsidRPr="00BE151B">
                        <w:rPr>
                          <w:rFonts w:ascii="Arial" w:hAnsi="Arial" w:cs="Arial" w:hint="eastAsia"/>
                          <w:b/>
                          <w:bCs/>
                          <w:color w:val="000000"/>
                          <w:sz w:val="24"/>
                          <w:szCs w:val="24"/>
                        </w:rPr>
                        <w:t>～</w:t>
                      </w:r>
                    </w:p>
                    <w:p w14:paraId="3390A362" w14:textId="2431BACB" w:rsidR="00E21C7E" w:rsidRPr="009B41BC" w:rsidRDefault="00E21C7E" w:rsidP="00BF74A3">
                      <w:pPr>
                        <w:jc w:val="center"/>
                        <w:rPr>
                          <w:b/>
                          <w:sz w:val="28"/>
                          <w:szCs w:val="28"/>
                        </w:rPr>
                      </w:pPr>
                    </w:p>
                  </w:txbxContent>
                </v:textbox>
                <w10:wrap anchorx="margin"/>
              </v:shape>
            </w:pict>
          </mc:Fallback>
        </mc:AlternateContent>
      </w:r>
    </w:p>
    <w:p w14:paraId="7F7333D0" w14:textId="6869EAC3" w:rsidR="009651C9" w:rsidRPr="002E414A" w:rsidRDefault="009651C9" w:rsidP="005E0855">
      <w:pPr>
        <w:widowControl/>
        <w:adjustRightInd/>
        <w:spacing w:line="160" w:lineRule="exact"/>
        <w:jc w:val="left"/>
        <w:textAlignment w:val="auto"/>
        <w:rPr>
          <w:rFonts w:eastAsia="HG丸ｺﾞｼｯｸM-PRO"/>
          <w:b/>
          <w:sz w:val="36"/>
        </w:rPr>
      </w:pPr>
    </w:p>
    <w:p w14:paraId="0197BF22" w14:textId="2EF6D7E2" w:rsidR="007F7F6C" w:rsidRPr="002E414A" w:rsidRDefault="007F7F6C" w:rsidP="00F74DA8">
      <w:pPr>
        <w:pStyle w:val="af"/>
        <w:spacing w:line="280" w:lineRule="exact"/>
        <w:ind w:leftChars="0" w:left="0" w:firstLineChars="100" w:firstLine="207"/>
        <w:rPr>
          <w:rFonts w:asciiTheme="minorEastAsia" w:eastAsiaTheme="minorEastAsia" w:hAnsiTheme="minorEastAsia"/>
          <w:sz w:val="22"/>
          <w:szCs w:val="22"/>
        </w:rPr>
      </w:pPr>
    </w:p>
    <w:p w14:paraId="0E2C2AAA" w14:textId="77777777"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2027年の新春例会は、今、全国から大きな注目を集める奈良にて開催いたします。</w:t>
      </w:r>
    </w:p>
    <w:p w14:paraId="4F6D85C9" w14:textId="77777777"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2026年には、「飛鳥・藤原の宮都とその関連資産群」が世界遺産に登録され、奈良は改めて日本文化発祥の地として国内外から注目を集めています。</w:t>
      </w:r>
    </w:p>
    <w:p w14:paraId="37B25B8B" w14:textId="77777777"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まずは、世界遺産「古都奈良の文化財」の構成資産の一つであり、古くから人々の信仰を集めてきた春日大社に参拝し、新しい一年の皆さまのご健勝とご活躍を祈念いたします。</w:t>
      </w:r>
    </w:p>
    <w:p w14:paraId="506EB012" w14:textId="06E4B561"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当日は、春日大社祭儀部祭儀課長・権禰宜 一木真守様 のご案内のもと、本殿から一</w:t>
      </w:r>
      <w:r w:rsidR="00242FE7">
        <w:rPr>
          <w:rFonts w:asciiTheme="minorEastAsia" w:eastAsiaTheme="minorEastAsia" w:hAnsiTheme="minorEastAsia" w:hint="eastAsia"/>
          <w:spacing w:val="2"/>
          <w:kern w:val="2"/>
          <w:szCs w:val="21"/>
        </w:rPr>
        <w:t>之</w:t>
      </w:r>
      <w:r w:rsidRPr="002F47FA">
        <w:rPr>
          <w:rFonts w:asciiTheme="minorEastAsia" w:eastAsiaTheme="minorEastAsia" w:hAnsiTheme="minorEastAsia"/>
          <w:spacing w:val="2"/>
          <w:kern w:val="2"/>
          <w:szCs w:val="21"/>
        </w:rPr>
        <w:t>鳥居まで境内を巡りながら、春日大社の歴史や文化、見どころについてご説明いただきます。新春の澄みわたる空気に包まれながら、悠久の歴史と文化に触れるひとときを</w:t>
      </w:r>
      <w:r>
        <w:rPr>
          <w:rFonts w:asciiTheme="minorEastAsia" w:eastAsiaTheme="minorEastAsia" w:hAnsiTheme="minorEastAsia" w:hint="eastAsia"/>
          <w:spacing w:val="2"/>
          <w:kern w:val="2"/>
          <w:szCs w:val="21"/>
        </w:rPr>
        <w:t>お過ごし</w:t>
      </w:r>
      <w:r w:rsidRPr="002F47FA">
        <w:rPr>
          <w:rFonts w:asciiTheme="minorEastAsia" w:eastAsiaTheme="minorEastAsia" w:hAnsiTheme="minorEastAsia"/>
          <w:spacing w:val="2"/>
          <w:kern w:val="2"/>
          <w:szCs w:val="21"/>
        </w:rPr>
        <w:t>ください。</w:t>
      </w:r>
    </w:p>
    <w:p w14:paraId="416594CE" w14:textId="543E5DB7"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ご参拝後は、1909年（明治42年）の創業以来、「関西の迎賓館」として国内外の賓客を迎えてきた奈良ホテルにてランチ会を開催いたします。歴史と伝統を受け継ぐクラシックホテルの優雅な空間でお食事を楽しみながら、新たな一年への思いを語り合い、親睦を深めていただければ幸いです。</w:t>
      </w:r>
    </w:p>
    <w:p w14:paraId="710A7CBF" w14:textId="77777777" w:rsidR="002F47FA" w:rsidRPr="002F47FA" w:rsidRDefault="002F47FA" w:rsidP="002F47FA">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世界が注目する奈良の魅力に触れ、悠久の歴史と文化に親しむ新春のひとときをご一緒しませんか。</w:t>
      </w:r>
    </w:p>
    <w:p w14:paraId="4063920B" w14:textId="779E2A4A" w:rsidR="002123B4" w:rsidRPr="002F47FA" w:rsidRDefault="002F47FA" w:rsidP="00BE151B">
      <w:pPr>
        <w:spacing w:line="100" w:lineRule="atLeast"/>
        <w:ind w:leftChars="73" w:left="144" w:rightChars="-32" w:right="-63" w:firstLineChars="100" w:firstLine="199"/>
        <w:jc w:val="left"/>
        <w:rPr>
          <w:rFonts w:asciiTheme="minorEastAsia" w:eastAsiaTheme="minorEastAsia" w:hAnsiTheme="minorEastAsia"/>
          <w:spacing w:val="2"/>
          <w:kern w:val="2"/>
          <w:szCs w:val="21"/>
        </w:rPr>
      </w:pPr>
      <w:r w:rsidRPr="002F47FA">
        <w:rPr>
          <w:rFonts w:asciiTheme="minorEastAsia" w:eastAsiaTheme="minorEastAsia" w:hAnsiTheme="minorEastAsia"/>
          <w:spacing w:val="2"/>
          <w:kern w:val="2"/>
          <w:szCs w:val="21"/>
        </w:rPr>
        <w:t>皆さまのご参加を心よりお待ち申し上げております。</w:t>
      </w:r>
    </w:p>
    <w:p w14:paraId="4972B008" w14:textId="3050D47E" w:rsidR="0025750C" w:rsidRDefault="009E5DC5" w:rsidP="0025750C">
      <w:pPr>
        <w:spacing w:line="300" w:lineRule="exact"/>
        <w:ind w:firstLineChars="100" w:firstLine="197"/>
        <w:jc w:val="center"/>
        <w:rPr>
          <w:rFonts w:ascii="ＭＳ Ｐ明朝" w:eastAsia="ＭＳ Ｐ明朝" w:hAnsi="ＭＳ Ｐ明朝"/>
          <w:sz w:val="22"/>
          <w:szCs w:val="22"/>
        </w:rPr>
      </w:pPr>
      <w:r>
        <w:rPr>
          <w:noProof/>
        </w:rPr>
        <mc:AlternateContent>
          <mc:Choice Requires="wps">
            <w:drawing>
              <wp:anchor distT="0" distB="0" distL="114300" distR="114300" simplePos="0" relativeHeight="251662336" behindDoc="0" locked="0" layoutInCell="1" allowOverlap="1" wp14:anchorId="2AC0FCB4" wp14:editId="209D697E">
                <wp:simplePos x="0" y="0"/>
                <wp:positionH relativeFrom="margin">
                  <wp:posOffset>-84455</wp:posOffset>
                </wp:positionH>
                <wp:positionV relativeFrom="paragraph">
                  <wp:posOffset>187960</wp:posOffset>
                </wp:positionV>
                <wp:extent cx="6568440" cy="3223260"/>
                <wp:effectExtent l="0" t="0" r="22860" b="1524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3223260"/>
                        </a:xfrm>
                        <a:prstGeom prst="rect">
                          <a:avLst/>
                        </a:prstGeom>
                        <a:solidFill>
                          <a:srgbClr val="FFFFFF"/>
                        </a:solidFill>
                        <a:ln w="9525">
                          <a:solidFill>
                            <a:srgbClr val="000000"/>
                          </a:solidFill>
                          <a:miter lim="800000"/>
                          <a:headEnd/>
                          <a:tailEnd/>
                        </a:ln>
                      </wps:spPr>
                      <wps:txbx>
                        <w:txbxContent>
                          <w:p w14:paraId="48AB5B55" w14:textId="77777777" w:rsidR="0025750C" w:rsidRPr="003129B8" w:rsidRDefault="0025750C" w:rsidP="0025750C">
                            <w:pPr>
                              <w:spacing w:line="60" w:lineRule="exact"/>
                              <w:ind w:firstLineChars="800" w:firstLine="1577"/>
                              <w:jc w:val="left"/>
                              <w:rPr>
                                <w:rFonts w:asciiTheme="minorEastAsia" w:eastAsiaTheme="minorEastAsia" w:hAnsiTheme="minorEastAsia"/>
                                <w:sz w:val="22"/>
                                <w:szCs w:val="22"/>
                              </w:rPr>
                            </w:pPr>
                            <w:r>
                              <w:rPr>
                                <w:rFonts w:hint="eastAsia"/>
                              </w:rPr>
                              <w:t xml:space="preserve">　</w:t>
                            </w:r>
                            <w:r w:rsidRPr="003129B8">
                              <w:rPr>
                                <w:rFonts w:hint="eastAsia"/>
                                <w:lang w:eastAsia="zh-TW"/>
                              </w:rPr>
                              <w:t xml:space="preserve">　</w:t>
                            </w:r>
                          </w:p>
                          <w:p w14:paraId="54F34228" w14:textId="77777777" w:rsidR="002F47FA" w:rsidRDefault="002F47FA" w:rsidP="00970BD6">
                            <w:pPr>
                              <w:spacing w:line="240" w:lineRule="exact"/>
                              <w:ind w:firstLineChars="100" w:firstLine="199"/>
                              <w:jc w:val="left"/>
                              <w:rPr>
                                <w:rFonts w:asciiTheme="minorEastAsia" w:eastAsiaTheme="minorEastAsia" w:hAnsiTheme="minorEastAsia"/>
                                <w:spacing w:val="2"/>
                                <w:szCs w:val="21"/>
                              </w:rPr>
                            </w:pPr>
                          </w:p>
                          <w:p w14:paraId="4AA2BCEC" w14:textId="490EE7E5" w:rsidR="00E16F5B" w:rsidRDefault="0025750C" w:rsidP="00970BD6">
                            <w:pPr>
                              <w:spacing w:line="240" w:lineRule="exact"/>
                              <w:ind w:firstLineChars="100" w:firstLine="199"/>
                              <w:jc w:val="left"/>
                              <w:rPr>
                                <w:rFonts w:asciiTheme="minorEastAsia" w:eastAsiaTheme="minorEastAsia" w:hAnsiTheme="minorEastAsia"/>
                                <w:spacing w:val="2"/>
                                <w:szCs w:val="21"/>
                              </w:rPr>
                            </w:pPr>
                            <w:r w:rsidRPr="002604D4">
                              <w:rPr>
                                <w:rFonts w:asciiTheme="minorEastAsia" w:eastAsiaTheme="minorEastAsia" w:hAnsiTheme="minorEastAsia"/>
                                <w:spacing w:val="2"/>
                                <w:szCs w:val="21"/>
                                <w:lang w:eastAsia="zh-TW"/>
                              </w:rPr>
                              <w:t>日　　時</w:t>
                            </w:r>
                            <w:r>
                              <w:rPr>
                                <w:rFonts w:asciiTheme="minorEastAsia" w:eastAsiaTheme="minorEastAsia" w:hAnsiTheme="minorEastAsia" w:hint="eastAsia"/>
                                <w:spacing w:val="2"/>
                                <w:szCs w:val="21"/>
                              </w:rPr>
                              <w:t>：</w:t>
                            </w:r>
                            <w:r w:rsidR="00621730">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202</w:t>
                            </w:r>
                            <w:r w:rsidR="00F97DD9">
                              <w:rPr>
                                <w:rFonts w:asciiTheme="minorEastAsia" w:eastAsiaTheme="minorEastAsia" w:hAnsiTheme="minorEastAsia" w:hint="eastAsia"/>
                                <w:spacing w:val="2"/>
                                <w:szCs w:val="21"/>
                              </w:rPr>
                              <w:t>7</w:t>
                            </w:r>
                            <w:r w:rsidRPr="002604D4">
                              <w:rPr>
                                <w:rFonts w:asciiTheme="minorEastAsia" w:eastAsiaTheme="minorEastAsia" w:hAnsiTheme="minorEastAsia"/>
                                <w:spacing w:val="2"/>
                                <w:szCs w:val="21"/>
                              </w:rPr>
                              <w:t>年</w:t>
                            </w:r>
                            <w:r w:rsidR="002F22FA">
                              <w:rPr>
                                <w:rFonts w:asciiTheme="minorEastAsia" w:eastAsiaTheme="minorEastAsia" w:hAnsiTheme="minorEastAsia" w:hint="eastAsia"/>
                                <w:spacing w:val="2"/>
                                <w:szCs w:val="21"/>
                              </w:rPr>
                              <w:t>１</w:t>
                            </w:r>
                            <w:r w:rsidRPr="002604D4">
                              <w:rPr>
                                <w:rFonts w:asciiTheme="minorEastAsia" w:eastAsiaTheme="minorEastAsia" w:hAnsiTheme="minorEastAsia"/>
                                <w:spacing w:val="2"/>
                                <w:szCs w:val="21"/>
                              </w:rPr>
                              <w:t>月</w:t>
                            </w:r>
                            <w:r w:rsidR="00F97DD9">
                              <w:rPr>
                                <w:rFonts w:asciiTheme="minorEastAsia" w:eastAsiaTheme="minorEastAsia" w:hAnsiTheme="minorEastAsia" w:hint="eastAsia"/>
                                <w:spacing w:val="2"/>
                                <w:szCs w:val="21"/>
                              </w:rPr>
                              <w:t>16</w:t>
                            </w:r>
                            <w:r w:rsidR="00DE24A5">
                              <w:rPr>
                                <w:rFonts w:asciiTheme="minorEastAsia" w:eastAsiaTheme="minorEastAsia" w:hAnsiTheme="minorEastAsia"/>
                                <w:spacing w:val="2"/>
                                <w:szCs w:val="21"/>
                                <w:lang w:eastAsia="zh-TW"/>
                              </w:rPr>
                              <w:t>日</w:t>
                            </w:r>
                            <w:r w:rsidR="00DE24A5">
                              <w:rPr>
                                <w:rFonts w:asciiTheme="minorEastAsia" w:eastAsiaTheme="minorEastAsia" w:hAnsiTheme="minorEastAsia" w:hint="eastAsia"/>
                                <w:spacing w:val="2"/>
                                <w:szCs w:val="21"/>
                              </w:rPr>
                              <w:t>（</w:t>
                            </w:r>
                            <w:r w:rsidR="00F97DD9">
                              <w:rPr>
                                <w:rFonts w:asciiTheme="minorEastAsia" w:eastAsiaTheme="minorEastAsia" w:hAnsiTheme="minorEastAsia" w:hint="eastAsia"/>
                                <w:spacing w:val="2"/>
                                <w:szCs w:val="21"/>
                              </w:rPr>
                              <w:t>土</w:t>
                            </w:r>
                            <w:r w:rsidR="00DE24A5">
                              <w:rPr>
                                <w:rFonts w:asciiTheme="minorEastAsia" w:eastAsiaTheme="minorEastAsia" w:hAnsiTheme="minorEastAsia" w:hint="eastAsia"/>
                                <w:spacing w:val="2"/>
                                <w:szCs w:val="21"/>
                              </w:rPr>
                              <w:t>）</w:t>
                            </w:r>
                            <w:r w:rsidR="00FA313F" w:rsidRPr="00FA313F">
                              <w:rPr>
                                <w:rFonts w:asciiTheme="minorEastAsia" w:eastAsiaTheme="minorEastAsia" w:hAnsiTheme="minorEastAsia" w:hint="eastAsia"/>
                                <w:b/>
                                <w:bCs/>
                                <w:spacing w:val="2"/>
                                <w:szCs w:val="21"/>
                              </w:rPr>
                              <w:t>10:50　春日大社「二之鳥居」ご</w:t>
                            </w:r>
                            <w:r w:rsidR="00642F60" w:rsidRPr="00FA313F">
                              <w:rPr>
                                <w:rFonts w:asciiTheme="minorEastAsia" w:eastAsiaTheme="minorEastAsia" w:hAnsiTheme="minorEastAsia" w:hint="eastAsia"/>
                                <w:b/>
                                <w:bCs/>
                                <w:spacing w:val="2"/>
                                <w:szCs w:val="21"/>
                              </w:rPr>
                              <w:t>集合</w:t>
                            </w:r>
                          </w:p>
                          <w:p w14:paraId="70DBB2D4" w14:textId="1D399552" w:rsidR="0025750C" w:rsidRDefault="00777ED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w:t>
                            </w:r>
                            <w:r>
                              <w:rPr>
                                <w:rFonts w:asciiTheme="minorEastAsia" w:eastAsiaTheme="minorEastAsia" w:hAnsiTheme="minorEastAsia"/>
                                <w:spacing w:val="2"/>
                                <w:szCs w:val="21"/>
                              </w:rPr>
                              <w:t>1:</w:t>
                            </w:r>
                            <w:r w:rsidR="00642F60">
                              <w:rPr>
                                <w:rFonts w:asciiTheme="minorEastAsia" w:eastAsiaTheme="minorEastAsia" w:hAnsiTheme="minorEastAsia" w:hint="eastAsia"/>
                                <w:spacing w:val="2"/>
                                <w:szCs w:val="21"/>
                              </w:rPr>
                              <w:t>00</w:t>
                            </w:r>
                            <w:r>
                              <w:rPr>
                                <w:rFonts w:asciiTheme="minorEastAsia" w:eastAsiaTheme="minorEastAsia" w:hAnsiTheme="minorEastAsia" w:hint="eastAsia"/>
                                <w:spacing w:val="2"/>
                                <w:szCs w:val="21"/>
                              </w:rPr>
                              <w:t>～1</w:t>
                            </w:r>
                            <w:r>
                              <w:rPr>
                                <w:rFonts w:asciiTheme="minorEastAsia" w:eastAsiaTheme="minorEastAsia" w:hAnsiTheme="minorEastAsia"/>
                                <w:spacing w:val="2"/>
                                <w:szCs w:val="21"/>
                              </w:rPr>
                              <w:t>2:00</w:t>
                            </w:r>
                            <w:r w:rsidR="00E16F5B">
                              <w:rPr>
                                <w:rFonts w:asciiTheme="minorEastAsia" w:eastAsiaTheme="minorEastAsia" w:hAnsiTheme="minorEastAsia" w:hint="eastAsia"/>
                                <w:spacing w:val="2"/>
                                <w:szCs w:val="21"/>
                              </w:rPr>
                              <w:t xml:space="preserve">　</w:t>
                            </w:r>
                            <w:r w:rsidR="00642F60">
                              <w:rPr>
                                <w:rFonts w:asciiTheme="minorEastAsia" w:eastAsiaTheme="minorEastAsia" w:hAnsiTheme="minorEastAsia" w:hint="eastAsia"/>
                                <w:spacing w:val="2"/>
                                <w:szCs w:val="21"/>
                              </w:rPr>
                              <w:t>春日大社</w:t>
                            </w:r>
                            <w:r w:rsidR="00896907">
                              <w:rPr>
                                <w:rFonts w:asciiTheme="minorEastAsia" w:eastAsiaTheme="minorEastAsia" w:hAnsiTheme="minorEastAsia" w:hint="eastAsia"/>
                                <w:spacing w:val="2"/>
                                <w:szCs w:val="21"/>
                              </w:rPr>
                              <w:t xml:space="preserve"> </w:t>
                            </w:r>
                            <w:r w:rsidR="00305097">
                              <w:rPr>
                                <w:rFonts w:asciiTheme="minorEastAsia" w:eastAsiaTheme="minorEastAsia" w:hAnsiTheme="minorEastAsia" w:hint="eastAsia"/>
                                <w:spacing w:val="2"/>
                                <w:szCs w:val="21"/>
                              </w:rPr>
                              <w:t xml:space="preserve">特別拝観　　</w:t>
                            </w:r>
                          </w:p>
                          <w:p w14:paraId="0AF27C49" w14:textId="36577510" w:rsidR="00777ED0" w:rsidRDefault="00777ED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spacing w:val="2"/>
                                <w:szCs w:val="21"/>
                              </w:rPr>
                              <w:t>12:00</w:t>
                            </w:r>
                            <w:r>
                              <w:rPr>
                                <w:rFonts w:asciiTheme="minorEastAsia" w:eastAsiaTheme="minorEastAsia" w:hAnsiTheme="minorEastAsia" w:hint="eastAsia"/>
                                <w:spacing w:val="2"/>
                                <w:szCs w:val="21"/>
                              </w:rPr>
                              <w:t>～</w:t>
                            </w:r>
                            <w:r w:rsidR="00642F60">
                              <w:rPr>
                                <w:rFonts w:asciiTheme="minorEastAsia" w:eastAsiaTheme="minorEastAsia" w:hAnsiTheme="minorEastAsia" w:hint="eastAsia"/>
                                <w:spacing w:val="2"/>
                                <w:szCs w:val="21"/>
                              </w:rPr>
                              <w:t xml:space="preserve">12:30　</w:t>
                            </w:r>
                            <w:r w:rsidR="00832714">
                              <w:rPr>
                                <w:rFonts w:asciiTheme="minorEastAsia" w:eastAsiaTheme="minorEastAsia" w:hAnsiTheme="minorEastAsia" w:hint="eastAsia"/>
                                <w:spacing w:val="2"/>
                                <w:szCs w:val="21"/>
                              </w:rPr>
                              <w:t>本殿から一</w:t>
                            </w:r>
                            <w:r w:rsidR="00FA313F">
                              <w:rPr>
                                <w:rFonts w:asciiTheme="minorEastAsia" w:eastAsiaTheme="minorEastAsia" w:hAnsiTheme="minorEastAsia" w:hint="eastAsia"/>
                                <w:spacing w:val="2"/>
                                <w:szCs w:val="21"/>
                              </w:rPr>
                              <w:t>之</w:t>
                            </w:r>
                            <w:r w:rsidR="00832714">
                              <w:rPr>
                                <w:rFonts w:asciiTheme="minorEastAsia" w:eastAsiaTheme="minorEastAsia" w:hAnsiTheme="minorEastAsia" w:hint="eastAsia"/>
                                <w:spacing w:val="2"/>
                                <w:szCs w:val="21"/>
                              </w:rPr>
                              <w:t>鳥居まで</w:t>
                            </w:r>
                            <w:r w:rsidR="00305097">
                              <w:rPr>
                                <w:rFonts w:asciiTheme="minorEastAsia" w:eastAsiaTheme="minorEastAsia" w:hAnsiTheme="minorEastAsia" w:hint="eastAsia"/>
                                <w:spacing w:val="2"/>
                                <w:szCs w:val="21"/>
                              </w:rPr>
                              <w:t>の歴史ある</w:t>
                            </w:r>
                            <w:r w:rsidR="00832714">
                              <w:rPr>
                                <w:rFonts w:asciiTheme="minorEastAsia" w:eastAsiaTheme="minorEastAsia" w:hAnsiTheme="minorEastAsia" w:hint="eastAsia"/>
                                <w:spacing w:val="2"/>
                                <w:szCs w:val="21"/>
                              </w:rPr>
                              <w:t>見所を</w:t>
                            </w:r>
                            <w:r w:rsidR="00305097">
                              <w:rPr>
                                <w:rFonts w:asciiTheme="minorEastAsia" w:eastAsiaTheme="minorEastAsia" w:hAnsiTheme="minorEastAsia" w:hint="eastAsia"/>
                                <w:spacing w:val="2"/>
                                <w:szCs w:val="21"/>
                              </w:rPr>
                              <w:t>ご案内いただきながら</w:t>
                            </w:r>
                            <w:r w:rsidR="00832714">
                              <w:rPr>
                                <w:rFonts w:asciiTheme="minorEastAsia" w:eastAsiaTheme="minorEastAsia" w:hAnsiTheme="minorEastAsia" w:hint="eastAsia"/>
                                <w:spacing w:val="2"/>
                                <w:szCs w:val="21"/>
                              </w:rPr>
                              <w:t>散策</w:t>
                            </w:r>
                          </w:p>
                          <w:p w14:paraId="1562A903" w14:textId="4A601A29" w:rsidR="00832714" w:rsidRDefault="00832714"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12:30～12:40　奈良ホテルへ移動</w:t>
                            </w:r>
                          </w:p>
                          <w:p w14:paraId="4883DD8E" w14:textId="485BCA85" w:rsidR="00896907" w:rsidRDefault="00642F6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13:00</w:t>
                            </w:r>
                            <w:r w:rsidR="00513297">
                              <w:rPr>
                                <w:rFonts w:asciiTheme="minorEastAsia" w:eastAsiaTheme="minorEastAsia" w:hAnsiTheme="minorEastAsia" w:hint="eastAsia"/>
                                <w:spacing w:val="2"/>
                                <w:szCs w:val="21"/>
                              </w:rPr>
                              <w:t>～14:30</w:t>
                            </w:r>
                            <w:r w:rsidR="00E16F5B">
                              <w:rPr>
                                <w:rFonts w:asciiTheme="minorEastAsia" w:eastAsiaTheme="minorEastAsia" w:hAnsiTheme="minorEastAsia" w:hint="eastAsia"/>
                                <w:spacing w:val="2"/>
                                <w:szCs w:val="21"/>
                              </w:rPr>
                              <w:t xml:space="preserve">　</w:t>
                            </w:r>
                            <w:r w:rsidR="007D403E">
                              <w:rPr>
                                <w:rFonts w:asciiTheme="minorEastAsia" w:eastAsiaTheme="minorEastAsia" w:hAnsiTheme="minorEastAsia" w:hint="eastAsia"/>
                                <w:spacing w:val="2"/>
                                <w:szCs w:val="21"/>
                              </w:rPr>
                              <w:t>奈良ホテル「桐の間」にて</w:t>
                            </w:r>
                            <w:r>
                              <w:rPr>
                                <w:rFonts w:asciiTheme="minorEastAsia" w:eastAsiaTheme="minorEastAsia" w:hAnsiTheme="minorEastAsia" w:hint="eastAsia"/>
                                <w:spacing w:val="2"/>
                                <w:szCs w:val="21"/>
                              </w:rPr>
                              <w:t>ランチ</w:t>
                            </w:r>
                            <w:r w:rsidR="00896907">
                              <w:rPr>
                                <w:rFonts w:asciiTheme="minorEastAsia" w:eastAsiaTheme="minorEastAsia" w:hAnsiTheme="minorEastAsia" w:hint="eastAsia"/>
                                <w:spacing w:val="2"/>
                                <w:szCs w:val="21"/>
                              </w:rPr>
                              <w:t>会</w:t>
                            </w:r>
                            <w:r>
                              <w:rPr>
                                <w:rFonts w:asciiTheme="minorEastAsia" w:eastAsiaTheme="minorEastAsia" w:hAnsiTheme="minorEastAsia" w:hint="eastAsia"/>
                                <w:spacing w:val="2"/>
                                <w:szCs w:val="21"/>
                              </w:rPr>
                              <w:t xml:space="preserve">　</w:t>
                            </w:r>
                          </w:p>
                          <w:p w14:paraId="769100F0" w14:textId="01CFB935" w:rsidR="00513297" w:rsidRDefault="00FC1C63" w:rsidP="00896907">
                            <w:pPr>
                              <w:spacing w:line="240" w:lineRule="exact"/>
                              <w:ind w:firstLineChars="1600" w:firstLine="3187"/>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ランチ</w:t>
                            </w:r>
                            <w:r w:rsidR="00896907">
                              <w:rPr>
                                <w:rFonts w:asciiTheme="minorEastAsia" w:eastAsiaTheme="minorEastAsia" w:hAnsiTheme="minorEastAsia" w:hint="eastAsia"/>
                                <w:spacing w:val="2"/>
                                <w:szCs w:val="21"/>
                              </w:rPr>
                              <w:t>会終了後</w:t>
                            </w:r>
                            <w:r w:rsidR="00513297">
                              <w:rPr>
                                <w:rFonts w:asciiTheme="minorEastAsia" w:eastAsiaTheme="minorEastAsia" w:hAnsiTheme="minorEastAsia" w:hint="eastAsia"/>
                                <w:spacing w:val="2"/>
                                <w:szCs w:val="21"/>
                              </w:rPr>
                              <w:t>ホテル</w:t>
                            </w:r>
                            <w:r w:rsidR="00616192">
                              <w:rPr>
                                <w:rFonts w:asciiTheme="minorEastAsia" w:eastAsiaTheme="minorEastAsia" w:hAnsiTheme="minorEastAsia" w:hint="eastAsia"/>
                                <w:spacing w:val="2"/>
                                <w:szCs w:val="21"/>
                              </w:rPr>
                              <w:t>ご</w:t>
                            </w:r>
                            <w:r w:rsidR="00513297">
                              <w:rPr>
                                <w:rFonts w:asciiTheme="minorEastAsia" w:eastAsiaTheme="minorEastAsia" w:hAnsiTheme="minorEastAsia" w:hint="eastAsia"/>
                                <w:spacing w:val="2"/>
                                <w:szCs w:val="21"/>
                              </w:rPr>
                              <w:t>内覧（ご希望者のみ</w:t>
                            </w:r>
                            <w:r w:rsidR="00896907">
                              <w:rPr>
                                <w:rFonts w:asciiTheme="minorEastAsia" w:eastAsiaTheme="minorEastAsia" w:hAnsiTheme="minorEastAsia" w:hint="eastAsia"/>
                                <w:spacing w:val="2"/>
                                <w:szCs w:val="21"/>
                              </w:rPr>
                              <w:t xml:space="preserve">　所要時間</w:t>
                            </w:r>
                            <w:r w:rsidR="00832714">
                              <w:rPr>
                                <w:rFonts w:asciiTheme="minorEastAsia" w:eastAsiaTheme="minorEastAsia" w:hAnsiTheme="minorEastAsia" w:hint="eastAsia"/>
                                <w:spacing w:val="2"/>
                                <w:szCs w:val="21"/>
                              </w:rPr>
                              <w:t>約30分</w:t>
                            </w:r>
                            <w:r w:rsidR="00513297">
                              <w:rPr>
                                <w:rFonts w:asciiTheme="minorEastAsia" w:eastAsiaTheme="minorEastAsia" w:hAnsiTheme="minorEastAsia" w:hint="eastAsia"/>
                                <w:spacing w:val="2"/>
                                <w:szCs w:val="21"/>
                              </w:rPr>
                              <w:t>）</w:t>
                            </w:r>
                          </w:p>
                          <w:p w14:paraId="7527B53E" w14:textId="77777777" w:rsidR="00642F60" w:rsidRPr="00642F60" w:rsidRDefault="00642F60" w:rsidP="00970BD6">
                            <w:pPr>
                              <w:spacing w:line="240" w:lineRule="exact"/>
                              <w:ind w:firstLineChars="900" w:firstLine="1793"/>
                              <w:jc w:val="left"/>
                              <w:rPr>
                                <w:rFonts w:asciiTheme="minorEastAsia" w:eastAsiaTheme="minorEastAsia" w:hAnsiTheme="minorEastAsia"/>
                                <w:spacing w:val="2"/>
                                <w:szCs w:val="21"/>
                              </w:rPr>
                            </w:pPr>
                          </w:p>
                          <w:p w14:paraId="37685EE2" w14:textId="74332392" w:rsidR="0025750C" w:rsidRDefault="0025750C" w:rsidP="00970BD6">
                            <w:pPr>
                              <w:spacing w:line="240" w:lineRule="exact"/>
                              <w:ind w:firstLineChars="100" w:firstLine="199"/>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場　　所</w:t>
                            </w:r>
                            <w:r w:rsidRPr="002604D4">
                              <w:rPr>
                                <w:rFonts w:asciiTheme="minorEastAsia" w:eastAsiaTheme="minorEastAsia" w:hAnsiTheme="minorEastAsia" w:hint="eastAsia"/>
                                <w:spacing w:val="2"/>
                                <w:szCs w:val="21"/>
                              </w:rPr>
                              <w:t>：</w:t>
                            </w:r>
                            <w:r w:rsidR="00642F60">
                              <w:rPr>
                                <w:rFonts w:asciiTheme="minorEastAsia" w:eastAsiaTheme="minorEastAsia" w:hAnsiTheme="minorEastAsia" w:hint="eastAsia"/>
                                <w:spacing w:val="2"/>
                                <w:sz w:val="10"/>
                                <w:szCs w:val="10"/>
                              </w:rPr>
                              <w:t xml:space="preserve">　　</w:t>
                            </w:r>
                            <w:r w:rsidR="00621730">
                              <w:rPr>
                                <w:rFonts w:asciiTheme="minorEastAsia" w:eastAsiaTheme="minorEastAsia" w:hAnsiTheme="minorEastAsia" w:hint="eastAsia"/>
                                <w:spacing w:val="2"/>
                                <w:sz w:val="10"/>
                                <w:szCs w:val="10"/>
                              </w:rPr>
                              <w:t xml:space="preserve">　</w:t>
                            </w:r>
                            <w:r w:rsidR="00642F60" w:rsidRPr="00642F60">
                              <w:rPr>
                                <w:rFonts w:asciiTheme="minorEastAsia" w:eastAsiaTheme="minorEastAsia" w:hAnsiTheme="minorEastAsia" w:hint="eastAsia"/>
                                <w:spacing w:val="2"/>
                                <w:szCs w:val="21"/>
                              </w:rPr>
                              <w:t>初</w:t>
                            </w:r>
                            <w:r w:rsidR="00DE57DA">
                              <w:rPr>
                                <w:rFonts w:asciiTheme="minorEastAsia" w:eastAsiaTheme="minorEastAsia" w:hAnsiTheme="minorEastAsia" w:hint="eastAsia"/>
                                <w:spacing w:val="2"/>
                                <w:szCs w:val="21"/>
                              </w:rPr>
                              <w:t xml:space="preserve"> </w:t>
                            </w:r>
                            <w:r w:rsidR="00642F60" w:rsidRPr="00642F60">
                              <w:rPr>
                                <w:rFonts w:asciiTheme="minorEastAsia" w:eastAsiaTheme="minorEastAsia" w:hAnsiTheme="minorEastAsia" w:hint="eastAsia"/>
                                <w:spacing w:val="2"/>
                                <w:szCs w:val="21"/>
                              </w:rPr>
                              <w:t>詣</w:t>
                            </w:r>
                            <w:r w:rsidR="00642F60">
                              <w:rPr>
                                <w:rFonts w:asciiTheme="minorEastAsia" w:eastAsiaTheme="minorEastAsia" w:hAnsiTheme="minorEastAsia" w:hint="eastAsia"/>
                                <w:spacing w:val="2"/>
                                <w:szCs w:val="21"/>
                              </w:rPr>
                              <w:t>：</w:t>
                            </w:r>
                            <w:r w:rsidR="00621730">
                              <w:rPr>
                                <w:rFonts w:asciiTheme="minorEastAsia" w:eastAsiaTheme="minorEastAsia" w:hAnsiTheme="minorEastAsia" w:hint="eastAsia"/>
                                <w:spacing w:val="2"/>
                                <w:szCs w:val="21"/>
                              </w:rPr>
                              <w:t xml:space="preserve">　　</w:t>
                            </w:r>
                            <w:r w:rsidR="00642F60">
                              <w:rPr>
                                <w:rFonts w:asciiTheme="minorEastAsia" w:eastAsiaTheme="minorEastAsia" w:hAnsiTheme="minorEastAsia" w:hint="eastAsia"/>
                                <w:spacing w:val="2"/>
                                <w:szCs w:val="21"/>
                              </w:rPr>
                              <w:t>春日大社</w:t>
                            </w:r>
                          </w:p>
                          <w:p w14:paraId="72D6DADE" w14:textId="2126992D" w:rsidR="00DE57DA" w:rsidRDefault="00621730" w:rsidP="00621730">
                            <w:pPr>
                              <w:spacing w:line="240" w:lineRule="exact"/>
                              <w:ind w:firstLineChars="100" w:firstLine="199"/>
                              <w:jc w:val="left"/>
                              <w:rPr>
                                <w:sz w:val="20"/>
                              </w:rPr>
                            </w:pPr>
                            <w:r>
                              <w:rPr>
                                <w:rFonts w:asciiTheme="minorEastAsia" w:eastAsiaTheme="minorEastAsia" w:hAnsiTheme="minorEastAsia" w:hint="eastAsia"/>
                                <w:spacing w:val="2"/>
                                <w:szCs w:val="21"/>
                              </w:rPr>
                              <w:t xml:space="preserve">　　　　　　　　　　　　　</w:t>
                            </w:r>
                            <w:r w:rsidR="0025750C" w:rsidRPr="00621730">
                              <w:rPr>
                                <w:rFonts w:asciiTheme="minorEastAsia" w:eastAsiaTheme="minorEastAsia" w:hAnsiTheme="minorEastAsia" w:hint="eastAsia"/>
                                <w:spacing w:val="2"/>
                                <w:sz w:val="20"/>
                              </w:rPr>
                              <w:t>住所：</w:t>
                            </w:r>
                            <w:r w:rsidR="00896907" w:rsidRPr="00621730">
                              <w:rPr>
                                <w:rFonts w:asciiTheme="minorEastAsia" w:eastAsiaTheme="minorEastAsia" w:hAnsiTheme="minorEastAsia" w:hint="eastAsia"/>
                                <w:spacing w:val="2"/>
                                <w:sz w:val="20"/>
                              </w:rPr>
                              <w:t>奈良県</w:t>
                            </w:r>
                            <w:r w:rsidR="00DE57DA" w:rsidRPr="00621730">
                              <w:rPr>
                                <w:rFonts w:asciiTheme="minorEastAsia" w:eastAsiaTheme="minorEastAsia" w:hAnsiTheme="minorEastAsia" w:hint="eastAsia"/>
                                <w:spacing w:val="2"/>
                                <w:sz w:val="20"/>
                              </w:rPr>
                              <w:t xml:space="preserve">奈良市春日野町160　</w:t>
                            </w:r>
                            <w:hyperlink r:id="rId8" w:history="1">
                              <w:r w:rsidR="002D3595" w:rsidRPr="00B81BA4">
                                <w:rPr>
                                  <w:rStyle w:val="ac"/>
                                  <w:sz w:val="20"/>
                                </w:rPr>
                                <w:t>https://www.kasugataisha.or.jp/about/basic/</w:t>
                              </w:r>
                            </w:hyperlink>
                          </w:p>
                          <w:p w14:paraId="7E173B02" w14:textId="77777777" w:rsidR="002D3595" w:rsidRPr="002D3595" w:rsidRDefault="002D3595" w:rsidP="00621730">
                            <w:pPr>
                              <w:spacing w:line="240" w:lineRule="exact"/>
                              <w:ind w:firstLineChars="100" w:firstLine="197"/>
                              <w:jc w:val="left"/>
                              <w:rPr>
                                <w:rFonts w:hint="eastAsia"/>
                              </w:rPr>
                            </w:pPr>
                          </w:p>
                          <w:p w14:paraId="0970B1E1" w14:textId="7BC2E26C" w:rsidR="00642F60" w:rsidRDefault="00621730" w:rsidP="00621730">
                            <w:pPr>
                              <w:spacing w:line="240" w:lineRule="exact"/>
                              <w:ind w:firstLineChars="750" w:firstLine="1479"/>
                              <w:jc w:val="left"/>
                              <w:rPr>
                                <w:rFonts w:asciiTheme="minorEastAsia" w:eastAsiaTheme="minorEastAsia" w:hAnsiTheme="minorEastAsia"/>
                                <w:spacing w:val="2"/>
                                <w:szCs w:val="21"/>
                              </w:rPr>
                            </w:pPr>
                            <w:r>
                              <w:rPr>
                                <w:rFonts w:hint="eastAsia"/>
                              </w:rPr>
                              <w:t>ランチ会：</w:t>
                            </w:r>
                            <w:r>
                              <w:rPr>
                                <w:rFonts w:hint="eastAsia"/>
                              </w:rPr>
                              <w:t xml:space="preserve"> </w:t>
                            </w:r>
                            <w:r w:rsidR="00642F60" w:rsidRPr="00642F60">
                              <w:rPr>
                                <w:rFonts w:asciiTheme="minorEastAsia" w:eastAsiaTheme="minorEastAsia" w:hAnsiTheme="minorEastAsia" w:hint="eastAsia"/>
                                <w:spacing w:val="2"/>
                                <w:szCs w:val="21"/>
                              </w:rPr>
                              <w:t>奈良ホテル</w:t>
                            </w:r>
                          </w:p>
                          <w:p w14:paraId="7D39E04B" w14:textId="531A8F6B" w:rsidR="00642F60" w:rsidRDefault="00621730" w:rsidP="00621730">
                            <w:pPr>
                              <w:spacing w:line="240" w:lineRule="exact"/>
                              <w:ind w:firstLineChars="1450" w:firstLine="2743"/>
                              <w:jc w:val="left"/>
                              <w:rPr>
                                <w:rFonts w:asciiTheme="minorEastAsia" w:eastAsiaTheme="minorEastAsia" w:hAnsiTheme="minorEastAsia"/>
                                <w:spacing w:val="2"/>
                                <w:sz w:val="20"/>
                              </w:rPr>
                            </w:pPr>
                            <w:r w:rsidRPr="00621730">
                              <w:rPr>
                                <w:rFonts w:asciiTheme="minorEastAsia" w:eastAsiaTheme="minorEastAsia" w:hAnsiTheme="minorEastAsia" w:hint="eastAsia"/>
                                <w:spacing w:val="2"/>
                                <w:sz w:val="20"/>
                              </w:rPr>
                              <w:t>住所：</w:t>
                            </w:r>
                            <w:r w:rsidR="00DE57DA">
                              <w:rPr>
                                <w:rFonts w:asciiTheme="minorEastAsia" w:eastAsiaTheme="minorEastAsia" w:hAnsiTheme="minorEastAsia" w:hint="eastAsia"/>
                                <w:spacing w:val="2"/>
                                <w:sz w:val="20"/>
                              </w:rPr>
                              <w:t>奈</w:t>
                            </w:r>
                            <w:r w:rsidR="00896907">
                              <w:rPr>
                                <w:rFonts w:asciiTheme="minorEastAsia" w:eastAsiaTheme="minorEastAsia" w:hAnsiTheme="minorEastAsia" w:hint="eastAsia"/>
                                <w:spacing w:val="2"/>
                                <w:sz w:val="20"/>
                              </w:rPr>
                              <w:t>良県</w:t>
                            </w:r>
                            <w:r w:rsidR="0018187F">
                              <w:rPr>
                                <w:rFonts w:asciiTheme="minorEastAsia" w:eastAsiaTheme="minorEastAsia" w:hAnsiTheme="minorEastAsia" w:hint="eastAsia"/>
                                <w:spacing w:val="2"/>
                                <w:sz w:val="20"/>
                              </w:rPr>
                              <w:t>奈良</w:t>
                            </w:r>
                            <w:r w:rsidR="00DE57DA">
                              <w:rPr>
                                <w:rFonts w:asciiTheme="minorEastAsia" w:eastAsiaTheme="minorEastAsia" w:hAnsiTheme="minorEastAsia" w:hint="eastAsia"/>
                                <w:spacing w:val="2"/>
                                <w:sz w:val="20"/>
                              </w:rPr>
                              <w:t xml:space="preserve">市高畑町1096 </w:t>
                            </w:r>
                            <w:r w:rsidR="002D3595">
                              <w:rPr>
                                <w:rFonts w:asciiTheme="minorEastAsia" w:eastAsiaTheme="minorEastAsia" w:hAnsiTheme="minorEastAsia" w:hint="eastAsia"/>
                                <w:spacing w:val="2"/>
                                <w:sz w:val="20"/>
                              </w:rPr>
                              <w:t xml:space="preserve">　</w:t>
                            </w:r>
                            <w:hyperlink r:id="rId9" w:history="1">
                              <w:r w:rsidR="002D3595" w:rsidRPr="00B81BA4">
                                <w:rPr>
                                  <w:rStyle w:val="ac"/>
                                  <w:rFonts w:asciiTheme="minorEastAsia" w:eastAsiaTheme="minorEastAsia" w:hAnsiTheme="minorEastAsia"/>
                                  <w:spacing w:val="2"/>
                                  <w:sz w:val="20"/>
                                </w:rPr>
                                <w:t>https://jrwest-hot</w:t>
                              </w:r>
                              <w:r w:rsidR="002D3595" w:rsidRPr="00B81BA4">
                                <w:rPr>
                                  <w:rStyle w:val="ac"/>
                                  <w:rFonts w:asciiTheme="minorEastAsia" w:eastAsiaTheme="minorEastAsia" w:hAnsiTheme="minorEastAsia"/>
                                  <w:spacing w:val="2"/>
                                  <w:sz w:val="20"/>
                                </w:rPr>
                                <w:t>e</w:t>
                              </w:r>
                              <w:r w:rsidR="002D3595" w:rsidRPr="00B81BA4">
                                <w:rPr>
                                  <w:rStyle w:val="ac"/>
                                  <w:rFonts w:asciiTheme="minorEastAsia" w:eastAsiaTheme="minorEastAsia" w:hAnsiTheme="minorEastAsia"/>
                                  <w:spacing w:val="2"/>
                                  <w:sz w:val="20"/>
                                </w:rPr>
                                <w:t>ls.jp/narahotel/</w:t>
                              </w:r>
                            </w:hyperlink>
                          </w:p>
                          <w:p w14:paraId="26A4F301" w14:textId="77777777" w:rsidR="00896907" w:rsidRDefault="00896907" w:rsidP="00DE57DA">
                            <w:pPr>
                              <w:spacing w:line="240" w:lineRule="exact"/>
                              <w:ind w:firstLineChars="1400" w:firstLine="2649"/>
                              <w:jc w:val="left"/>
                              <w:rPr>
                                <w:rFonts w:asciiTheme="minorEastAsia" w:eastAsiaTheme="minorEastAsia" w:hAnsiTheme="minorEastAsia"/>
                                <w:spacing w:val="2"/>
                                <w:sz w:val="20"/>
                              </w:rPr>
                            </w:pPr>
                          </w:p>
                          <w:p w14:paraId="12E9F943" w14:textId="3BE66E23" w:rsidR="0048351E" w:rsidRDefault="0025750C" w:rsidP="0048351E">
                            <w:pPr>
                              <w:overflowPunct w:val="0"/>
                              <w:snapToGrid w:val="0"/>
                              <w:spacing w:line="260" w:lineRule="exact"/>
                              <w:ind w:firstLineChars="100" w:firstLine="199"/>
                              <w:rPr>
                                <w:rFonts w:asciiTheme="minorEastAsia" w:eastAsiaTheme="minorEastAsia" w:hAnsiTheme="minorEastAsia"/>
                                <w:spacing w:val="2"/>
                                <w:sz w:val="22"/>
                                <w:szCs w:val="22"/>
                                <w:bdr w:val="single" w:sz="4" w:space="0" w:color="auto" w:frame="1"/>
                                <w:lang w:eastAsia="zh-CN"/>
                              </w:rPr>
                            </w:pPr>
                            <w:r w:rsidRPr="002604D4">
                              <w:rPr>
                                <w:rFonts w:asciiTheme="minorEastAsia" w:eastAsiaTheme="minorEastAsia" w:hAnsiTheme="minorEastAsia"/>
                                <w:spacing w:val="2"/>
                                <w:kern w:val="2"/>
                                <w:szCs w:val="21"/>
                              </w:rPr>
                              <w:t>会　　費：</w:t>
                            </w:r>
                            <w:r w:rsidR="00621730">
                              <w:rPr>
                                <w:rFonts w:asciiTheme="minorEastAsia" w:eastAsiaTheme="minorEastAsia" w:hAnsiTheme="minorEastAsia" w:hint="eastAsia"/>
                                <w:spacing w:val="2"/>
                                <w:kern w:val="2"/>
                                <w:szCs w:val="21"/>
                              </w:rPr>
                              <w:t xml:space="preserve">　 </w:t>
                            </w:r>
                            <w:r w:rsidR="00777ED0" w:rsidRPr="00513297">
                              <w:rPr>
                                <w:rFonts w:asciiTheme="minorEastAsia" w:eastAsiaTheme="minorEastAsia" w:hAnsiTheme="minorEastAsia"/>
                                <w:spacing w:val="2"/>
                                <w:szCs w:val="21"/>
                              </w:rPr>
                              <w:t>会員</w:t>
                            </w:r>
                            <w:r w:rsidR="00305097">
                              <w:rPr>
                                <w:rFonts w:asciiTheme="minorEastAsia" w:eastAsiaTheme="minorEastAsia" w:hAnsiTheme="minorEastAsia" w:hint="eastAsia"/>
                                <w:spacing w:val="2"/>
                                <w:szCs w:val="21"/>
                              </w:rPr>
                              <w:t>12,500</w:t>
                            </w:r>
                            <w:r w:rsidR="00777ED0" w:rsidRPr="00513297">
                              <w:rPr>
                                <w:rFonts w:asciiTheme="minorEastAsia" w:eastAsiaTheme="minorEastAsia" w:hAnsiTheme="minorEastAsia"/>
                                <w:spacing w:val="2"/>
                                <w:szCs w:val="21"/>
                              </w:rPr>
                              <w:t>円　一般</w:t>
                            </w:r>
                            <w:r w:rsidR="00305097">
                              <w:rPr>
                                <w:rFonts w:asciiTheme="minorEastAsia" w:eastAsiaTheme="minorEastAsia" w:hAnsiTheme="minorEastAsia" w:hint="eastAsia"/>
                                <w:spacing w:val="2"/>
                                <w:szCs w:val="21"/>
                              </w:rPr>
                              <w:t>14,000</w:t>
                            </w:r>
                            <w:r w:rsidRPr="00513297">
                              <w:rPr>
                                <w:rFonts w:asciiTheme="minorEastAsia" w:eastAsiaTheme="minorEastAsia" w:hAnsiTheme="minorEastAsia"/>
                                <w:spacing w:val="2"/>
                                <w:szCs w:val="21"/>
                              </w:rPr>
                              <w:t>円</w:t>
                            </w:r>
                            <w:r w:rsidRPr="007950BA">
                              <w:rPr>
                                <w:rFonts w:asciiTheme="minorEastAsia" w:eastAsiaTheme="minorEastAsia" w:hAnsiTheme="minorEastAsia"/>
                                <w:spacing w:val="2"/>
                                <w:szCs w:val="21"/>
                              </w:rPr>
                              <w:t>（</w:t>
                            </w:r>
                            <w:r w:rsidR="00305097">
                              <w:rPr>
                                <w:rFonts w:asciiTheme="minorEastAsia" w:eastAsiaTheme="minorEastAsia" w:hAnsiTheme="minorEastAsia" w:hint="eastAsia"/>
                                <w:spacing w:val="2"/>
                                <w:szCs w:val="21"/>
                              </w:rPr>
                              <w:t>ﾌﾚﾝﾁｺｰｽ、乾杯ﾄﾞﾘﾝｸ、特別拝観料含む</w:t>
                            </w:r>
                            <w:r w:rsidRPr="007950BA">
                              <w:rPr>
                                <w:rFonts w:asciiTheme="minorEastAsia" w:eastAsiaTheme="minorEastAsia" w:hAnsiTheme="minorEastAsia" w:hint="eastAsia"/>
                                <w:spacing w:val="2"/>
                                <w:szCs w:val="21"/>
                              </w:rPr>
                              <w:t>）</w:t>
                            </w:r>
                            <w:r w:rsidR="00305097">
                              <w:rPr>
                                <w:rFonts w:asciiTheme="minorEastAsia" w:eastAsiaTheme="minorEastAsia" w:hAnsiTheme="minorEastAsia" w:hint="eastAsia"/>
                                <w:spacing w:val="2"/>
                                <w:szCs w:val="21"/>
                              </w:rPr>
                              <w:t xml:space="preserve">　</w:t>
                            </w:r>
                            <w:r w:rsidR="0048351E">
                              <w:rPr>
                                <w:rFonts w:asciiTheme="minorEastAsia" w:eastAsiaTheme="minorEastAsia" w:hAnsiTheme="minorEastAsia" w:hint="eastAsia"/>
                                <w:spacing w:val="2"/>
                                <w:sz w:val="22"/>
                                <w:szCs w:val="22"/>
                                <w:bdr w:val="single" w:sz="4" w:space="0" w:color="auto" w:frame="1"/>
                                <w:lang w:eastAsia="zh-CN"/>
                              </w:rPr>
                              <w:t xml:space="preserve">事前振込 </w:t>
                            </w:r>
                          </w:p>
                          <w:p w14:paraId="4DF94508" w14:textId="27DD99B8" w:rsidR="00B577A6" w:rsidRDefault="00B577A6" w:rsidP="00970BD6">
                            <w:pPr>
                              <w:snapToGrid w:val="0"/>
                              <w:spacing w:beforeLines="50" w:before="145" w:line="240" w:lineRule="exact"/>
                              <w:ind w:leftChars="100" w:left="1591" w:hangingChars="700" w:hanging="1394"/>
                              <w:rPr>
                                <w:rFonts w:asciiTheme="minorEastAsia" w:eastAsiaTheme="minorEastAsia" w:hAnsiTheme="minorEastAsia"/>
                                <w:spacing w:val="2"/>
                                <w:kern w:val="2"/>
                                <w:szCs w:val="21"/>
                              </w:rPr>
                            </w:pPr>
                            <w:r w:rsidRPr="0066516E">
                              <w:rPr>
                                <w:rFonts w:asciiTheme="minorEastAsia" w:eastAsiaTheme="minorEastAsia" w:hAnsiTheme="minorEastAsia" w:hint="eastAsia"/>
                                <w:spacing w:val="2"/>
                                <w:kern w:val="2"/>
                                <w:szCs w:val="21"/>
                              </w:rPr>
                              <w:t>定　　員：</w:t>
                            </w:r>
                            <w:r w:rsidR="00621730">
                              <w:rPr>
                                <w:rFonts w:asciiTheme="minorEastAsia" w:eastAsiaTheme="minorEastAsia" w:hAnsiTheme="minorEastAsia" w:hint="eastAsia"/>
                                <w:spacing w:val="2"/>
                                <w:kern w:val="2"/>
                                <w:szCs w:val="21"/>
                              </w:rPr>
                              <w:t xml:space="preserve">　 </w:t>
                            </w:r>
                            <w:r w:rsidR="00BE151B">
                              <w:rPr>
                                <w:rFonts w:asciiTheme="minorEastAsia" w:eastAsiaTheme="minorEastAsia" w:hAnsiTheme="minorEastAsia" w:hint="eastAsia"/>
                                <w:spacing w:val="2"/>
                                <w:kern w:val="2"/>
                                <w:szCs w:val="21"/>
                              </w:rPr>
                              <w:t>25</w:t>
                            </w:r>
                            <w:r w:rsidRPr="0066516E">
                              <w:rPr>
                                <w:rFonts w:asciiTheme="minorEastAsia" w:eastAsiaTheme="minorEastAsia" w:hAnsiTheme="minorEastAsia" w:hint="eastAsia"/>
                                <w:spacing w:val="2"/>
                                <w:kern w:val="2"/>
                                <w:szCs w:val="21"/>
                              </w:rPr>
                              <w:t>名（定員になり次第締め切りといたします）</w:t>
                            </w:r>
                          </w:p>
                          <w:p w14:paraId="53B35B93" w14:textId="3AA4A475" w:rsidR="00621730" w:rsidRDefault="00896907" w:rsidP="00896907">
                            <w:pPr>
                              <w:spacing w:line="260" w:lineRule="exact"/>
                              <w:ind w:leftChars="94" w:left="1635" w:hangingChars="700" w:hanging="1450"/>
                              <w:jc w:val="left"/>
                              <w:rPr>
                                <w:rFonts w:asciiTheme="minorEastAsia" w:eastAsiaTheme="minorEastAsia" w:hAnsiTheme="minorEastAsia"/>
                                <w:bCs/>
                                <w:sz w:val="22"/>
                                <w:szCs w:val="22"/>
                              </w:rPr>
                            </w:pPr>
                            <w:r w:rsidRPr="00614D4B">
                              <w:rPr>
                                <w:rFonts w:asciiTheme="minorEastAsia" w:eastAsiaTheme="minorEastAsia" w:hAnsiTheme="minorEastAsia"/>
                                <w:kern w:val="2"/>
                                <w:sz w:val="22"/>
                                <w:szCs w:val="22"/>
                              </w:rPr>
                              <w:t>申込方法</w:t>
                            </w:r>
                            <w:r>
                              <w:rPr>
                                <w:rFonts w:asciiTheme="minorEastAsia" w:eastAsiaTheme="minorEastAsia" w:hAnsiTheme="minorEastAsia" w:hint="eastAsia"/>
                                <w:spacing w:val="2"/>
                                <w:kern w:val="2"/>
                                <w:sz w:val="22"/>
                                <w:szCs w:val="22"/>
                              </w:rPr>
                              <w:t>:</w:t>
                            </w:r>
                            <w:r w:rsidR="00621730">
                              <w:rPr>
                                <w:rFonts w:asciiTheme="minorEastAsia" w:eastAsiaTheme="minorEastAsia" w:hAnsiTheme="minorEastAsia" w:hint="eastAsia"/>
                                <w:spacing w:val="2"/>
                                <w:kern w:val="2"/>
                                <w:sz w:val="22"/>
                                <w:szCs w:val="22"/>
                              </w:rPr>
                              <w:t xml:space="preserve">  </w:t>
                            </w:r>
                            <w:r w:rsidRPr="00614D4B">
                              <w:rPr>
                                <w:rFonts w:asciiTheme="minorEastAsia" w:eastAsiaTheme="minorEastAsia" w:hAnsiTheme="minorEastAsia" w:hint="eastAsia"/>
                                <w:spacing w:val="2"/>
                                <w:kern w:val="2"/>
                                <w:sz w:val="22"/>
                                <w:szCs w:val="22"/>
                              </w:rPr>
                              <w:t xml:space="preserve">　</w:t>
                            </w:r>
                            <w:hyperlink r:id="rId10" w:history="1">
                              <w:r w:rsidRPr="00403616">
                                <w:rPr>
                                  <w:rStyle w:val="ac"/>
                                  <w:rFonts w:asciiTheme="minorEastAsia" w:eastAsiaTheme="minorEastAsia" w:hAnsiTheme="minorEastAsia" w:hint="eastAsia"/>
                                  <w:bCs/>
                                  <w:sz w:val="22"/>
                                  <w:szCs w:val="22"/>
                                </w:rPr>
                                <w:t>https://www.hishokyokai.or.jp</w:t>
                              </w:r>
                            </w:hyperlink>
                            <w:r w:rsidRPr="00614D4B">
                              <w:rPr>
                                <w:rFonts w:asciiTheme="minorEastAsia" w:eastAsiaTheme="minorEastAsia" w:hAnsiTheme="minorEastAsia"/>
                                <w:bCs/>
                                <w:sz w:val="22"/>
                                <w:szCs w:val="22"/>
                              </w:rPr>
                              <w:t>からお申込みいただくか、日本秘書協会事務局宛に</w:t>
                            </w:r>
                          </w:p>
                          <w:p w14:paraId="6061D5FB" w14:textId="39984C64" w:rsidR="00896907" w:rsidRDefault="00621730" w:rsidP="00621730">
                            <w:pPr>
                              <w:spacing w:line="260" w:lineRule="exact"/>
                              <w:ind w:leftChars="94" w:left="1635" w:hangingChars="700" w:hanging="1450"/>
                              <w:jc w:val="left"/>
                              <w:rPr>
                                <w:rFonts w:asciiTheme="minorEastAsia" w:eastAsiaTheme="minorEastAsia" w:hAnsiTheme="minorEastAsia"/>
                                <w:bCs/>
                                <w:sz w:val="22"/>
                                <w:szCs w:val="22"/>
                              </w:rPr>
                            </w:pPr>
                            <w:r>
                              <w:rPr>
                                <w:rFonts w:asciiTheme="minorEastAsia" w:eastAsiaTheme="minorEastAsia" w:hAnsiTheme="minorEastAsia" w:hint="eastAsia"/>
                                <w:bCs/>
                                <w:sz w:val="22"/>
                                <w:szCs w:val="22"/>
                              </w:rPr>
                              <w:t xml:space="preserve">　　　　　　 ファックスにて</w:t>
                            </w:r>
                            <w:r w:rsidR="00896907" w:rsidRPr="00614D4B">
                              <w:rPr>
                                <w:rFonts w:asciiTheme="minorEastAsia" w:eastAsiaTheme="minorEastAsia" w:hAnsiTheme="minorEastAsia"/>
                                <w:bCs/>
                                <w:sz w:val="22"/>
                                <w:szCs w:val="22"/>
                              </w:rPr>
                              <w:t>お申込みください。</w:t>
                            </w:r>
                          </w:p>
                          <w:p w14:paraId="216F35E1" w14:textId="06682657" w:rsidR="0025750C" w:rsidRDefault="00896907" w:rsidP="002F47FA">
                            <w:pPr>
                              <w:spacing w:line="260" w:lineRule="exact"/>
                              <w:ind w:leftChars="94" w:left="1635" w:hangingChars="700" w:hanging="1450"/>
                              <w:jc w:val="left"/>
                              <w:rPr>
                                <w:rFonts w:asciiTheme="minorEastAsia" w:eastAsiaTheme="minorEastAsia" w:hAnsiTheme="minorEastAsia"/>
                                <w:spacing w:val="2"/>
                                <w:sz w:val="20"/>
                              </w:rPr>
                            </w:pPr>
                            <w:r w:rsidRPr="00614D4B">
                              <w:rPr>
                                <w:rFonts w:asciiTheme="minorEastAsia" w:eastAsiaTheme="minorEastAsia" w:hAnsiTheme="minorEastAsia"/>
                                <w:bCs/>
                                <w:sz w:val="22"/>
                                <w:szCs w:val="22"/>
                              </w:rPr>
                              <w:t xml:space="preserve">　　　　　</w:t>
                            </w:r>
                            <w:r w:rsidR="00621730">
                              <w:rPr>
                                <w:rFonts w:asciiTheme="minorEastAsia" w:eastAsiaTheme="minorEastAsia" w:hAnsiTheme="minorEastAsia" w:hint="eastAsia"/>
                                <w:bCs/>
                                <w:sz w:val="22"/>
                                <w:szCs w:val="22"/>
                              </w:rPr>
                              <w:t xml:space="preserve"> 　</w:t>
                            </w:r>
                            <w:r w:rsidR="00B577A6" w:rsidRPr="00B577A6">
                              <w:rPr>
                                <w:rFonts w:asciiTheme="minorEastAsia" w:eastAsiaTheme="minorEastAsia" w:hAnsiTheme="minorEastAsia" w:hint="eastAsia"/>
                                <w:spacing w:val="2"/>
                                <w:szCs w:val="21"/>
                              </w:rPr>
                              <w:t>なお、</w:t>
                            </w:r>
                            <w:r w:rsidR="00B577A6" w:rsidRPr="00C86DB3">
                              <w:rPr>
                                <w:rFonts w:asciiTheme="minorEastAsia" w:eastAsiaTheme="minorEastAsia" w:hAnsiTheme="minorEastAsia" w:hint="eastAsia"/>
                                <w:spacing w:val="2"/>
                                <w:szCs w:val="21"/>
                                <w:u w:val="single"/>
                              </w:rPr>
                              <w:t>1月</w:t>
                            </w:r>
                            <w:r w:rsidR="00642F60">
                              <w:rPr>
                                <w:rFonts w:asciiTheme="minorEastAsia" w:eastAsiaTheme="minorEastAsia" w:hAnsiTheme="minorEastAsia" w:hint="eastAsia"/>
                                <w:spacing w:val="2"/>
                                <w:szCs w:val="21"/>
                                <w:u w:val="single"/>
                              </w:rPr>
                              <w:t>9</w:t>
                            </w:r>
                            <w:r w:rsidR="00B577A6" w:rsidRPr="00C86DB3">
                              <w:rPr>
                                <w:rFonts w:asciiTheme="minorEastAsia" w:eastAsiaTheme="minorEastAsia" w:hAnsiTheme="minorEastAsia" w:hint="eastAsia"/>
                                <w:spacing w:val="2"/>
                                <w:szCs w:val="21"/>
                                <w:u w:val="single"/>
                              </w:rPr>
                              <w:t>日（</w:t>
                            </w:r>
                            <w:r w:rsidR="00642F60">
                              <w:rPr>
                                <w:rFonts w:asciiTheme="minorEastAsia" w:eastAsiaTheme="minorEastAsia" w:hAnsiTheme="minorEastAsia" w:hint="eastAsia"/>
                                <w:spacing w:val="2"/>
                                <w:szCs w:val="21"/>
                                <w:u w:val="single"/>
                              </w:rPr>
                              <w:t>土</w:t>
                            </w:r>
                            <w:r w:rsidR="00B577A6" w:rsidRPr="00C86DB3">
                              <w:rPr>
                                <w:rFonts w:asciiTheme="minorEastAsia" w:eastAsiaTheme="minorEastAsia" w:hAnsiTheme="minorEastAsia" w:hint="eastAsia"/>
                                <w:spacing w:val="2"/>
                                <w:szCs w:val="21"/>
                                <w:u w:val="single"/>
                              </w:rPr>
                              <w:t>）12：00以降</w:t>
                            </w:r>
                            <w:r w:rsidR="00B577A6" w:rsidRPr="00B577A6">
                              <w:rPr>
                                <w:rFonts w:asciiTheme="minorEastAsia" w:eastAsiaTheme="minorEastAsia" w:hAnsiTheme="minorEastAsia" w:hint="eastAsia"/>
                                <w:spacing w:val="2"/>
                                <w:szCs w:val="21"/>
                                <w:u w:val="single"/>
                              </w:rPr>
                              <w:t>のキャンセルは会費を頂戴いたします</w:t>
                            </w:r>
                            <w:r w:rsidR="00B577A6" w:rsidRPr="0066516E">
                              <w:rPr>
                                <w:rFonts w:asciiTheme="minorEastAsia" w:eastAsiaTheme="minorEastAsia" w:hAnsiTheme="minorEastAsia" w:hint="eastAsia"/>
                                <w:spacing w:val="2"/>
                                <w:szCs w:val="21"/>
                              </w:rPr>
                              <w:t>。ご了承ください</w:t>
                            </w:r>
                            <w:r w:rsidR="00B577A6">
                              <w:rPr>
                                <w:rFonts w:asciiTheme="minorEastAsia" w:eastAsiaTheme="minorEastAsia" w:hAnsiTheme="minorEastAsia" w:hint="eastAsia"/>
                                <w:spacing w:val="2"/>
                                <w:szCs w:val="21"/>
                              </w:rPr>
                              <w:t>。</w:t>
                            </w:r>
                            <w:r w:rsidR="0025750C">
                              <w:rPr>
                                <w:rFonts w:asciiTheme="minorEastAsia" w:eastAsiaTheme="minorEastAsia" w:hAnsiTheme="minorEastAsia" w:hint="eastAsia"/>
                                <w:spacing w:val="2"/>
                                <w:kern w:val="2"/>
                                <w:sz w:val="20"/>
                              </w:rPr>
                              <w:t xml:space="preserve">　　　　</w:t>
                            </w:r>
                            <w:r w:rsidR="00095AEF">
                              <w:rPr>
                                <w:rFonts w:asciiTheme="minorEastAsia" w:eastAsiaTheme="minorEastAsia" w:hAnsiTheme="minorEastAsia" w:hint="eastAsia"/>
                                <w:spacing w:val="2"/>
                                <w:kern w:val="2"/>
                                <w:sz w:val="20"/>
                              </w:rPr>
                              <w:t xml:space="preserve">　　</w:t>
                            </w:r>
                            <w:r w:rsidR="00095AEF" w:rsidRPr="00095AEF">
                              <w:rPr>
                                <w:rFonts w:asciiTheme="minorEastAsia" w:eastAsiaTheme="minorEastAsia" w:hAnsiTheme="minorEastAsia" w:hint="eastAsia"/>
                                <w:spacing w:val="2"/>
                                <w:kern w:val="2"/>
                                <w:sz w:val="24"/>
                                <w:szCs w:val="24"/>
                              </w:rPr>
                              <w:t xml:space="preserve">　</w:t>
                            </w:r>
                            <w:r w:rsidR="00642F60">
                              <w:rPr>
                                <w:rFonts w:asciiTheme="minorEastAsia" w:eastAsiaTheme="minorEastAsia" w:hAnsiTheme="minorEastAsia" w:hint="eastAsia"/>
                                <w:spacing w:val="2"/>
                                <w:kern w:val="2"/>
                                <w:sz w:val="24"/>
                                <w:szCs w:val="24"/>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C0FCB4" id="_x0000_t202" coordsize="21600,21600" o:spt="202" path="m,l,21600r21600,l21600,xe">
                <v:stroke joinstyle="miter"/>
                <v:path gradientshapeok="t" o:connecttype="rect"/>
              </v:shapetype>
              <v:shape id="テキスト ボックス 3" o:spid="_x0000_s1027" type="#_x0000_t202" style="position:absolute;left:0;text-align:left;margin-left:-6.65pt;margin-top:14.8pt;width:517.2pt;height:253.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">
                <v:textbox inset="5.85pt,.7pt,5.85pt,.7pt">
                  <w:txbxContent>
                    <w:p w14:paraId="48AB5B55" w14:textId="77777777" w:rsidR="0025750C" w:rsidRPr="003129B8" w:rsidRDefault="0025750C" w:rsidP="0025750C">
                      <w:pPr>
                        <w:spacing w:line="60" w:lineRule="exact"/>
                        <w:ind w:firstLineChars="800" w:firstLine="1577"/>
                        <w:jc w:val="left"/>
                        <w:rPr>
                          <w:rFonts w:asciiTheme="minorEastAsia" w:eastAsiaTheme="minorEastAsia" w:hAnsiTheme="minorEastAsia"/>
                          <w:sz w:val="22"/>
                          <w:szCs w:val="22"/>
                        </w:rPr>
                      </w:pPr>
                      <w:r>
                        <w:rPr>
                          <w:rFonts w:hint="eastAsia"/>
                        </w:rPr>
                        <w:t xml:space="preserve">　</w:t>
                      </w:r>
                      <w:r w:rsidRPr="003129B8">
                        <w:rPr>
                          <w:rFonts w:hint="eastAsia"/>
                          <w:lang w:eastAsia="zh-TW"/>
                        </w:rPr>
                        <w:t xml:space="preserve">　</w:t>
                      </w:r>
                    </w:p>
                    <w:p w14:paraId="54F34228" w14:textId="77777777" w:rsidR="002F47FA" w:rsidRDefault="002F47FA" w:rsidP="00970BD6">
                      <w:pPr>
                        <w:spacing w:line="240" w:lineRule="exact"/>
                        <w:ind w:firstLineChars="100" w:firstLine="199"/>
                        <w:jc w:val="left"/>
                        <w:rPr>
                          <w:rFonts w:asciiTheme="minorEastAsia" w:eastAsiaTheme="minorEastAsia" w:hAnsiTheme="minorEastAsia"/>
                          <w:spacing w:val="2"/>
                          <w:szCs w:val="21"/>
                        </w:rPr>
                      </w:pPr>
                    </w:p>
                    <w:p w14:paraId="4AA2BCEC" w14:textId="490EE7E5" w:rsidR="00E16F5B" w:rsidRDefault="0025750C" w:rsidP="00970BD6">
                      <w:pPr>
                        <w:spacing w:line="240" w:lineRule="exact"/>
                        <w:ind w:firstLineChars="100" w:firstLine="199"/>
                        <w:jc w:val="left"/>
                        <w:rPr>
                          <w:rFonts w:asciiTheme="minorEastAsia" w:eastAsiaTheme="minorEastAsia" w:hAnsiTheme="minorEastAsia"/>
                          <w:spacing w:val="2"/>
                          <w:szCs w:val="21"/>
                        </w:rPr>
                      </w:pPr>
                      <w:r w:rsidRPr="002604D4">
                        <w:rPr>
                          <w:rFonts w:asciiTheme="minorEastAsia" w:eastAsiaTheme="minorEastAsia" w:hAnsiTheme="minorEastAsia"/>
                          <w:spacing w:val="2"/>
                          <w:szCs w:val="21"/>
                          <w:lang w:eastAsia="zh-TW"/>
                        </w:rPr>
                        <w:t>日　　時</w:t>
                      </w:r>
                      <w:r>
                        <w:rPr>
                          <w:rFonts w:asciiTheme="minorEastAsia" w:eastAsiaTheme="minorEastAsia" w:hAnsiTheme="minorEastAsia" w:hint="eastAsia"/>
                          <w:spacing w:val="2"/>
                          <w:szCs w:val="21"/>
                        </w:rPr>
                        <w:t>：</w:t>
                      </w:r>
                      <w:r w:rsidR="00621730">
                        <w:rPr>
                          <w:rFonts w:asciiTheme="minorEastAsia" w:eastAsiaTheme="minorEastAsia" w:hAnsiTheme="minorEastAsia" w:hint="eastAsia"/>
                          <w:spacing w:val="2"/>
                          <w:szCs w:val="21"/>
                        </w:rPr>
                        <w:t xml:space="preserve">　</w:t>
                      </w:r>
                      <w:r>
                        <w:rPr>
                          <w:rFonts w:asciiTheme="minorEastAsia" w:eastAsiaTheme="minorEastAsia" w:hAnsiTheme="minorEastAsia" w:hint="eastAsia"/>
                          <w:spacing w:val="2"/>
                          <w:szCs w:val="21"/>
                        </w:rPr>
                        <w:t>202</w:t>
                      </w:r>
                      <w:r w:rsidR="00F97DD9">
                        <w:rPr>
                          <w:rFonts w:asciiTheme="minorEastAsia" w:eastAsiaTheme="minorEastAsia" w:hAnsiTheme="minorEastAsia" w:hint="eastAsia"/>
                          <w:spacing w:val="2"/>
                          <w:szCs w:val="21"/>
                        </w:rPr>
                        <w:t>7</w:t>
                      </w:r>
                      <w:r w:rsidRPr="002604D4">
                        <w:rPr>
                          <w:rFonts w:asciiTheme="minorEastAsia" w:eastAsiaTheme="minorEastAsia" w:hAnsiTheme="minorEastAsia"/>
                          <w:spacing w:val="2"/>
                          <w:szCs w:val="21"/>
                        </w:rPr>
                        <w:t>年</w:t>
                      </w:r>
                      <w:r w:rsidR="002F22FA">
                        <w:rPr>
                          <w:rFonts w:asciiTheme="minorEastAsia" w:eastAsiaTheme="minorEastAsia" w:hAnsiTheme="minorEastAsia" w:hint="eastAsia"/>
                          <w:spacing w:val="2"/>
                          <w:szCs w:val="21"/>
                        </w:rPr>
                        <w:t>１</w:t>
                      </w:r>
                      <w:r w:rsidRPr="002604D4">
                        <w:rPr>
                          <w:rFonts w:asciiTheme="minorEastAsia" w:eastAsiaTheme="minorEastAsia" w:hAnsiTheme="minorEastAsia"/>
                          <w:spacing w:val="2"/>
                          <w:szCs w:val="21"/>
                        </w:rPr>
                        <w:t>月</w:t>
                      </w:r>
                      <w:r w:rsidR="00F97DD9">
                        <w:rPr>
                          <w:rFonts w:asciiTheme="minorEastAsia" w:eastAsiaTheme="minorEastAsia" w:hAnsiTheme="minorEastAsia" w:hint="eastAsia"/>
                          <w:spacing w:val="2"/>
                          <w:szCs w:val="21"/>
                        </w:rPr>
                        <w:t>16</w:t>
                      </w:r>
                      <w:r w:rsidR="00DE24A5">
                        <w:rPr>
                          <w:rFonts w:asciiTheme="minorEastAsia" w:eastAsiaTheme="minorEastAsia" w:hAnsiTheme="minorEastAsia"/>
                          <w:spacing w:val="2"/>
                          <w:szCs w:val="21"/>
                          <w:lang w:eastAsia="zh-TW"/>
                        </w:rPr>
                        <w:t>日</w:t>
                      </w:r>
                      <w:r w:rsidR="00DE24A5">
                        <w:rPr>
                          <w:rFonts w:asciiTheme="minorEastAsia" w:eastAsiaTheme="minorEastAsia" w:hAnsiTheme="minorEastAsia" w:hint="eastAsia"/>
                          <w:spacing w:val="2"/>
                          <w:szCs w:val="21"/>
                        </w:rPr>
                        <w:t>（</w:t>
                      </w:r>
                      <w:r w:rsidR="00F97DD9">
                        <w:rPr>
                          <w:rFonts w:asciiTheme="minorEastAsia" w:eastAsiaTheme="minorEastAsia" w:hAnsiTheme="minorEastAsia" w:hint="eastAsia"/>
                          <w:spacing w:val="2"/>
                          <w:szCs w:val="21"/>
                        </w:rPr>
                        <w:t>土</w:t>
                      </w:r>
                      <w:r w:rsidR="00DE24A5">
                        <w:rPr>
                          <w:rFonts w:asciiTheme="minorEastAsia" w:eastAsiaTheme="minorEastAsia" w:hAnsiTheme="minorEastAsia" w:hint="eastAsia"/>
                          <w:spacing w:val="2"/>
                          <w:szCs w:val="21"/>
                        </w:rPr>
                        <w:t>）</w:t>
                      </w:r>
                      <w:r w:rsidR="00FA313F" w:rsidRPr="00FA313F">
                        <w:rPr>
                          <w:rFonts w:asciiTheme="minorEastAsia" w:eastAsiaTheme="minorEastAsia" w:hAnsiTheme="minorEastAsia" w:hint="eastAsia"/>
                          <w:b/>
                          <w:bCs/>
                          <w:spacing w:val="2"/>
                          <w:szCs w:val="21"/>
                        </w:rPr>
                        <w:t>10:50　春日大社「二之鳥居」ご</w:t>
                      </w:r>
                      <w:r w:rsidR="00642F60" w:rsidRPr="00FA313F">
                        <w:rPr>
                          <w:rFonts w:asciiTheme="minorEastAsia" w:eastAsiaTheme="minorEastAsia" w:hAnsiTheme="minorEastAsia" w:hint="eastAsia"/>
                          <w:b/>
                          <w:bCs/>
                          <w:spacing w:val="2"/>
                          <w:szCs w:val="21"/>
                        </w:rPr>
                        <w:t>集合</w:t>
                      </w:r>
                    </w:p>
                    <w:p w14:paraId="70DBB2D4" w14:textId="1D399552" w:rsidR="0025750C" w:rsidRDefault="00777ED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w:t>
                      </w:r>
                      <w:r>
                        <w:rPr>
                          <w:rFonts w:asciiTheme="minorEastAsia" w:eastAsiaTheme="minorEastAsia" w:hAnsiTheme="minorEastAsia"/>
                          <w:spacing w:val="2"/>
                          <w:szCs w:val="21"/>
                        </w:rPr>
                        <w:t>1:</w:t>
                      </w:r>
                      <w:r w:rsidR="00642F60">
                        <w:rPr>
                          <w:rFonts w:asciiTheme="minorEastAsia" w:eastAsiaTheme="minorEastAsia" w:hAnsiTheme="minorEastAsia" w:hint="eastAsia"/>
                          <w:spacing w:val="2"/>
                          <w:szCs w:val="21"/>
                        </w:rPr>
                        <w:t>00</w:t>
                      </w:r>
                      <w:r>
                        <w:rPr>
                          <w:rFonts w:asciiTheme="minorEastAsia" w:eastAsiaTheme="minorEastAsia" w:hAnsiTheme="minorEastAsia" w:hint="eastAsia"/>
                          <w:spacing w:val="2"/>
                          <w:szCs w:val="21"/>
                        </w:rPr>
                        <w:t>～1</w:t>
                      </w:r>
                      <w:r>
                        <w:rPr>
                          <w:rFonts w:asciiTheme="minorEastAsia" w:eastAsiaTheme="minorEastAsia" w:hAnsiTheme="minorEastAsia"/>
                          <w:spacing w:val="2"/>
                          <w:szCs w:val="21"/>
                        </w:rPr>
                        <w:t>2:00</w:t>
                      </w:r>
                      <w:r w:rsidR="00E16F5B">
                        <w:rPr>
                          <w:rFonts w:asciiTheme="minorEastAsia" w:eastAsiaTheme="minorEastAsia" w:hAnsiTheme="minorEastAsia" w:hint="eastAsia"/>
                          <w:spacing w:val="2"/>
                          <w:szCs w:val="21"/>
                        </w:rPr>
                        <w:t xml:space="preserve">　</w:t>
                      </w:r>
                      <w:r w:rsidR="00642F60">
                        <w:rPr>
                          <w:rFonts w:asciiTheme="minorEastAsia" w:eastAsiaTheme="minorEastAsia" w:hAnsiTheme="minorEastAsia" w:hint="eastAsia"/>
                          <w:spacing w:val="2"/>
                          <w:szCs w:val="21"/>
                        </w:rPr>
                        <w:t>春日大社</w:t>
                      </w:r>
                      <w:r w:rsidR="00896907">
                        <w:rPr>
                          <w:rFonts w:asciiTheme="minorEastAsia" w:eastAsiaTheme="minorEastAsia" w:hAnsiTheme="minorEastAsia" w:hint="eastAsia"/>
                          <w:spacing w:val="2"/>
                          <w:szCs w:val="21"/>
                        </w:rPr>
                        <w:t xml:space="preserve"> </w:t>
                      </w:r>
                      <w:r w:rsidR="00305097">
                        <w:rPr>
                          <w:rFonts w:asciiTheme="minorEastAsia" w:eastAsiaTheme="minorEastAsia" w:hAnsiTheme="minorEastAsia" w:hint="eastAsia"/>
                          <w:spacing w:val="2"/>
                          <w:szCs w:val="21"/>
                        </w:rPr>
                        <w:t xml:space="preserve">特別拝観　　</w:t>
                      </w:r>
                    </w:p>
                    <w:p w14:paraId="0AF27C49" w14:textId="36577510" w:rsidR="00777ED0" w:rsidRDefault="00777ED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spacing w:val="2"/>
                          <w:szCs w:val="21"/>
                        </w:rPr>
                        <w:t>12:00</w:t>
                      </w:r>
                      <w:r>
                        <w:rPr>
                          <w:rFonts w:asciiTheme="minorEastAsia" w:eastAsiaTheme="minorEastAsia" w:hAnsiTheme="minorEastAsia" w:hint="eastAsia"/>
                          <w:spacing w:val="2"/>
                          <w:szCs w:val="21"/>
                        </w:rPr>
                        <w:t>～</w:t>
                      </w:r>
                      <w:r w:rsidR="00642F60">
                        <w:rPr>
                          <w:rFonts w:asciiTheme="minorEastAsia" w:eastAsiaTheme="minorEastAsia" w:hAnsiTheme="minorEastAsia" w:hint="eastAsia"/>
                          <w:spacing w:val="2"/>
                          <w:szCs w:val="21"/>
                        </w:rPr>
                        <w:t xml:space="preserve">12:30　</w:t>
                      </w:r>
                      <w:r w:rsidR="00832714">
                        <w:rPr>
                          <w:rFonts w:asciiTheme="minorEastAsia" w:eastAsiaTheme="minorEastAsia" w:hAnsiTheme="minorEastAsia" w:hint="eastAsia"/>
                          <w:spacing w:val="2"/>
                          <w:szCs w:val="21"/>
                        </w:rPr>
                        <w:t>本殿から一</w:t>
                      </w:r>
                      <w:r w:rsidR="00FA313F">
                        <w:rPr>
                          <w:rFonts w:asciiTheme="minorEastAsia" w:eastAsiaTheme="minorEastAsia" w:hAnsiTheme="minorEastAsia" w:hint="eastAsia"/>
                          <w:spacing w:val="2"/>
                          <w:szCs w:val="21"/>
                        </w:rPr>
                        <w:t>之</w:t>
                      </w:r>
                      <w:r w:rsidR="00832714">
                        <w:rPr>
                          <w:rFonts w:asciiTheme="minorEastAsia" w:eastAsiaTheme="minorEastAsia" w:hAnsiTheme="minorEastAsia" w:hint="eastAsia"/>
                          <w:spacing w:val="2"/>
                          <w:szCs w:val="21"/>
                        </w:rPr>
                        <w:t>鳥居まで</w:t>
                      </w:r>
                      <w:r w:rsidR="00305097">
                        <w:rPr>
                          <w:rFonts w:asciiTheme="minorEastAsia" w:eastAsiaTheme="minorEastAsia" w:hAnsiTheme="minorEastAsia" w:hint="eastAsia"/>
                          <w:spacing w:val="2"/>
                          <w:szCs w:val="21"/>
                        </w:rPr>
                        <w:t>の歴史ある</w:t>
                      </w:r>
                      <w:r w:rsidR="00832714">
                        <w:rPr>
                          <w:rFonts w:asciiTheme="minorEastAsia" w:eastAsiaTheme="minorEastAsia" w:hAnsiTheme="minorEastAsia" w:hint="eastAsia"/>
                          <w:spacing w:val="2"/>
                          <w:szCs w:val="21"/>
                        </w:rPr>
                        <w:t>見所を</w:t>
                      </w:r>
                      <w:r w:rsidR="00305097">
                        <w:rPr>
                          <w:rFonts w:asciiTheme="minorEastAsia" w:eastAsiaTheme="minorEastAsia" w:hAnsiTheme="minorEastAsia" w:hint="eastAsia"/>
                          <w:spacing w:val="2"/>
                          <w:szCs w:val="21"/>
                        </w:rPr>
                        <w:t>ご案内いただきながら</w:t>
                      </w:r>
                      <w:r w:rsidR="00832714">
                        <w:rPr>
                          <w:rFonts w:asciiTheme="minorEastAsia" w:eastAsiaTheme="minorEastAsia" w:hAnsiTheme="minorEastAsia" w:hint="eastAsia"/>
                          <w:spacing w:val="2"/>
                          <w:szCs w:val="21"/>
                        </w:rPr>
                        <w:t>散策</w:t>
                      </w:r>
                    </w:p>
                    <w:p w14:paraId="1562A903" w14:textId="4A601A29" w:rsidR="00832714" w:rsidRDefault="00832714"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12:30～12:40　奈良ホテルへ移動</w:t>
                      </w:r>
                    </w:p>
                    <w:p w14:paraId="4883DD8E" w14:textId="485BCA85" w:rsidR="00896907" w:rsidRDefault="00642F60" w:rsidP="00970BD6">
                      <w:pPr>
                        <w:spacing w:line="240" w:lineRule="exact"/>
                        <w:ind w:firstLineChars="900" w:firstLine="1793"/>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13:00</w:t>
                      </w:r>
                      <w:r w:rsidR="00513297">
                        <w:rPr>
                          <w:rFonts w:asciiTheme="minorEastAsia" w:eastAsiaTheme="minorEastAsia" w:hAnsiTheme="minorEastAsia" w:hint="eastAsia"/>
                          <w:spacing w:val="2"/>
                          <w:szCs w:val="21"/>
                        </w:rPr>
                        <w:t>～14:30</w:t>
                      </w:r>
                      <w:r w:rsidR="00E16F5B">
                        <w:rPr>
                          <w:rFonts w:asciiTheme="minorEastAsia" w:eastAsiaTheme="minorEastAsia" w:hAnsiTheme="minorEastAsia" w:hint="eastAsia"/>
                          <w:spacing w:val="2"/>
                          <w:szCs w:val="21"/>
                        </w:rPr>
                        <w:t xml:space="preserve">　</w:t>
                      </w:r>
                      <w:r w:rsidR="007D403E">
                        <w:rPr>
                          <w:rFonts w:asciiTheme="minorEastAsia" w:eastAsiaTheme="minorEastAsia" w:hAnsiTheme="minorEastAsia" w:hint="eastAsia"/>
                          <w:spacing w:val="2"/>
                          <w:szCs w:val="21"/>
                        </w:rPr>
                        <w:t>奈良ホテル「桐の間」にて</w:t>
                      </w:r>
                      <w:r>
                        <w:rPr>
                          <w:rFonts w:asciiTheme="minorEastAsia" w:eastAsiaTheme="minorEastAsia" w:hAnsiTheme="minorEastAsia" w:hint="eastAsia"/>
                          <w:spacing w:val="2"/>
                          <w:szCs w:val="21"/>
                        </w:rPr>
                        <w:t>ランチ</w:t>
                      </w:r>
                      <w:r w:rsidR="00896907">
                        <w:rPr>
                          <w:rFonts w:asciiTheme="minorEastAsia" w:eastAsiaTheme="minorEastAsia" w:hAnsiTheme="minorEastAsia" w:hint="eastAsia"/>
                          <w:spacing w:val="2"/>
                          <w:szCs w:val="21"/>
                        </w:rPr>
                        <w:t>会</w:t>
                      </w:r>
                      <w:r>
                        <w:rPr>
                          <w:rFonts w:asciiTheme="minorEastAsia" w:eastAsiaTheme="minorEastAsia" w:hAnsiTheme="minorEastAsia" w:hint="eastAsia"/>
                          <w:spacing w:val="2"/>
                          <w:szCs w:val="21"/>
                        </w:rPr>
                        <w:t xml:space="preserve">　</w:t>
                      </w:r>
                    </w:p>
                    <w:p w14:paraId="769100F0" w14:textId="01CFB935" w:rsidR="00513297" w:rsidRDefault="00FC1C63" w:rsidP="00896907">
                      <w:pPr>
                        <w:spacing w:line="240" w:lineRule="exact"/>
                        <w:ind w:firstLineChars="1600" w:firstLine="3187"/>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ランチ</w:t>
                      </w:r>
                      <w:r w:rsidR="00896907">
                        <w:rPr>
                          <w:rFonts w:asciiTheme="minorEastAsia" w:eastAsiaTheme="minorEastAsia" w:hAnsiTheme="minorEastAsia" w:hint="eastAsia"/>
                          <w:spacing w:val="2"/>
                          <w:szCs w:val="21"/>
                        </w:rPr>
                        <w:t>会終了後</w:t>
                      </w:r>
                      <w:r w:rsidR="00513297">
                        <w:rPr>
                          <w:rFonts w:asciiTheme="minorEastAsia" w:eastAsiaTheme="minorEastAsia" w:hAnsiTheme="minorEastAsia" w:hint="eastAsia"/>
                          <w:spacing w:val="2"/>
                          <w:szCs w:val="21"/>
                        </w:rPr>
                        <w:t>ホテル</w:t>
                      </w:r>
                      <w:r w:rsidR="00616192">
                        <w:rPr>
                          <w:rFonts w:asciiTheme="minorEastAsia" w:eastAsiaTheme="minorEastAsia" w:hAnsiTheme="minorEastAsia" w:hint="eastAsia"/>
                          <w:spacing w:val="2"/>
                          <w:szCs w:val="21"/>
                        </w:rPr>
                        <w:t>ご</w:t>
                      </w:r>
                      <w:r w:rsidR="00513297">
                        <w:rPr>
                          <w:rFonts w:asciiTheme="minorEastAsia" w:eastAsiaTheme="minorEastAsia" w:hAnsiTheme="minorEastAsia" w:hint="eastAsia"/>
                          <w:spacing w:val="2"/>
                          <w:szCs w:val="21"/>
                        </w:rPr>
                        <w:t>内覧（ご希望者のみ</w:t>
                      </w:r>
                      <w:r w:rsidR="00896907">
                        <w:rPr>
                          <w:rFonts w:asciiTheme="minorEastAsia" w:eastAsiaTheme="minorEastAsia" w:hAnsiTheme="minorEastAsia" w:hint="eastAsia"/>
                          <w:spacing w:val="2"/>
                          <w:szCs w:val="21"/>
                        </w:rPr>
                        <w:t xml:space="preserve">　所要時間</w:t>
                      </w:r>
                      <w:r w:rsidR="00832714">
                        <w:rPr>
                          <w:rFonts w:asciiTheme="minorEastAsia" w:eastAsiaTheme="minorEastAsia" w:hAnsiTheme="minorEastAsia" w:hint="eastAsia"/>
                          <w:spacing w:val="2"/>
                          <w:szCs w:val="21"/>
                        </w:rPr>
                        <w:t>約30分</w:t>
                      </w:r>
                      <w:r w:rsidR="00513297">
                        <w:rPr>
                          <w:rFonts w:asciiTheme="minorEastAsia" w:eastAsiaTheme="minorEastAsia" w:hAnsiTheme="minorEastAsia" w:hint="eastAsia"/>
                          <w:spacing w:val="2"/>
                          <w:szCs w:val="21"/>
                        </w:rPr>
                        <w:t>）</w:t>
                      </w:r>
                    </w:p>
                    <w:p w14:paraId="7527B53E" w14:textId="77777777" w:rsidR="00642F60" w:rsidRPr="00642F60" w:rsidRDefault="00642F60" w:rsidP="00970BD6">
                      <w:pPr>
                        <w:spacing w:line="240" w:lineRule="exact"/>
                        <w:ind w:firstLineChars="900" w:firstLine="1793"/>
                        <w:jc w:val="left"/>
                        <w:rPr>
                          <w:rFonts w:asciiTheme="minorEastAsia" w:eastAsiaTheme="minorEastAsia" w:hAnsiTheme="minorEastAsia"/>
                          <w:spacing w:val="2"/>
                          <w:szCs w:val="21"/>
                        </w:rPr>
                      </w:pPr>
                    </w:p>
                    <w:p w14:paraId="37685EE2" w14:textId="74332392" w:rsidR="0025750C" w:rsidRDefault="0025750C" w:rsidP="00970BD6">
                      <w:pPr>
                        <w:spacing w:line="240" w:lineRule="exact"/>
                        <w:ind w:firstLineChars="100" w:firstLine="199"/>
                        <w:jc w:val="left"/>
                        <w:rPr>
                          <w:rFonts w:asciiTheme="minorEastAsia" w:eastAsiaTheme="minorEastAsia" w:hAnsiTheme="minorEastAsia"/>
                          <w:spacing w:val="2"/>
                          <w:szCs w:val="21"/>
                        </w:rPr>
                      </w:pPr>
                      <w:r>
                        <w:rPr>
                          <w:rFonts w:asciiTheme="minorEastAsia" w:eastAsiaTheme="minorEastAsia" w:hAnsiTheme="minorEastAsia" w:hint="eastAsia"/>
                          <w:spacing w:val="2"/>
                          <w:szCs w:val="21"/>
                        </w:rPr>
                        <w:t>場　　所</w:t>
                      </w:r>
                      <w:r w:rsidRPr="002604D4">
                        <w:rPr>
                          <w:rFonts w:asciiTheme="minorEastAsia" w:eastAsiaTheme="minorEastAsia" w:hAnsiTheme="minorEastAsia" w:hint="eastAsia"/>
                          <w:spacing w:val="2"/>
                          <w:szCs w:val="21"/>
                        </w:rPr>
                        <w:t>：</w:t>
                      </w:r>
                      <w:r w:rsidR="00642F60">
                        <w:rPr>
                          <w:rFonts w:asciiTheme="minorEastAsia" w:eastAsiaTheme="minorEastAsia" w:hAnsiTheme="minorEastAsia" w:hint="eastAsia"/>
                          <w:spacing w:val="2"/>
                          <w:sz w:val="10"/>
                          <w:szCs w:val="10"/>
                        </w:rPr>
                        <w:t xml:space="preserve">　　</w:t>
                      </w:r>
                      <w:r w:rsidR="00621730">
                        <w:rPr>
                          <w:rFonts w:asciiTheme="minorEastAsia" w:eastAsiaTheme="minorEastAsia" w:hAnsiTheme="minorEastAsia" w:hint="eastAsia"/>
                          <w:spacing w:val="2"/>
                          <w:sz w:val="10"/>
                          <w:szCs w:val="10"/>
                        </w:rPr>
                        <w:t xml:space="preserve">　</w:t>
                      </w:r>
                      <w:r w:rsidR="00642F60" w:rsidRPr="00642F60">
                        <w:rPr>
                          <w:rFonts w:asciiTheme="minorEastAsia" w:eastAsiaTheme="minorEastAsia" w:hAnsiTheme="minorEastAsia" w:hint="eastAsia"/>
                          <w:spacing w:val="2"/>
                          <w:szCs w:val="21"/>
                        </w:rPr>
                        <w:t>初</w:t>
                      </w:r>
                      <w:r w:rsidR="00DE57DA">
                        <w:rPr>
                          <w:rFonts w:asciiTheme="minorEastAsia" w:eastAsiaTheme="minorEastAsia" w:hAnsiTheme="minorEastAsia" w:hint="eastAsia"/>
                          <w:spacing w:val="2"/>
                          <w:szCs w:val="21"/>
                        </w:rPr>
                        <w:t xml:space="preserve"> </w:t>
                      </w:r>
                      <w:r w:rsidR="00642F60" w:rsidRPr="00642F60">
                        <w:rPr>
                          <w:rFonts w:asciiTheme="minorEastAsia" w:eastAsiaTheme="minorEastAsia" w:hAnsiTheme="minorEastAsia" w:hint="eastAsia"/>
                          <w:spacing w:val="2"/>
                          <w:szCs w:val="21"/>
                        </w:rPr>
                        <w:t>詣</w:t>
                      </w:r>
                      <w:r w:rsidR="00642F60">
                        <w:rPr>
                          <w:rFonts w:asciiTheme="minorEastAsia" w:eastAsiaTheme="minorEastAsia" w:hAnsiTheme="minorEastAsia" w:hint="eastAsia"/>
                          <w:spacing w:val="2"/>
                          <w:szCs w:val="21"/>
                        </w:rPr>
                        <w:t>：</w:t>
                      </w:r>
                      <w:r w:rsidR="00621730">
                        <w:rPr>
                          <w:rFonts w:asciiTheme="minorEastAsia" w:eastAsiaTheme="minorEastAsia" w:hAnsiTheme="minorEastAsia" w:hint="eastAsia"/>
                          <w:spacing w:val="2"/>
                          <w:szCs w:val="21"/>
                        </w:rPr>
                        <w:t xml:space="preserve">　　</w:t>
                      </w:r>
                      <w:r w:rsidR="00642F60">
                        <w:rPr>
                          <w:rFonts w:asciiTheme="minorEastAsia" w:eastAsiaTheme="minorEastAsia" w:hAnsiTheme="minorEastAsia" w:hint="eastAsia"/>
                          <w:spacing w:val="2"/>
                          <w:szCs w:val="21"/>
                        </w:rPr>
                        <w:t>春日大社</w:t>
                      </w:r>
                    </w:p>
                    <w:p w14:paraId="72D6DADE" w14:textId="2126992D" w:rsidR="00DE57DA" w:rsidRDefault="00621730" w:rsidP="00621730">
                      <w:pPr>
                        <w:spacing w:line="240" w:lineRule="exact"/>
                        <w:ind w:firstLineChars="100" w:firstLine="199"/>
                        <w:jc w:val="left"/>
                        <w:rPr>
                          <w:sz w:val="20"/>
                        </w:rPr>
                      </w:pPr>
                      <w:r>
                        <w:rPr>
                          <w:rFonts w:asciiTheme="minorEastAsia" w:eastAsiaTheme="minorEastAsia" w:hAnsiTheme="minorEastAsia" w:hint="eastAsia"/>
                          <w:spacing w:val="2"/>
                          <w:szCs w:val="21"/>
                        </w:rPr>
                        <w:t xml:space="preserve">　　　　　　　　　　　　　</w:t>
                      </w:r>
                      <w:r w:rsidR="0025750C" w:rsidRPr="00621730">
                        <w:rPr>
                          <w:rFonts w:asciiTheme="minorEastAsia" w:eastAsiaTheme="minorEastAsia" w:hAnsiTheme="minorEastAsia" w:hint="eastAsia"/>
                          <w:spacing w:val="2"/>
                          <w:sz w:val="20"/>
                        </w:rPr>
                        <w:t>住所：</w:t>
                      </w:r>
                      <w:r w:rsidR="00896907" w:rsidRPr="00621730">
                        <w:rPr>
                          <w:rFonts w:asciiTheme="minorEastAsia" w:eastAsiaTheme="minorEastAsia" w:hAnsiTheme="minorEastAsia" w:hint="eastAsia"/>
                          <w:spacing w:val="2"/>
                          <w:sz w:val="20"/>
                        </w:rPr>
                        <w:t>奈良県</w:t>
                      </w:r>
                      <w:r w:rsidR="00DE57DA" w:rsidRPr="00621730">
                        <w:rPr>
                          <w:rFonts w:asciiTheme="minorEastAsia" w:eastAsiaTheme="minorEastAsia" w:hAnsiTheme="minorEastAsia" w:hint="eastAsia"/>
                          <w:spacing w:val="2"/>
                          <w:sz w:val="20"/>
                        </w:rPr>
                        <w:t xml:space="preserve">奈良市春日野町160　</w:t>
                      </w:r>
                      <w:hyperlink r:id="rId11" w:history="1">
                        <w:r w:rsidR="002D3595" w:rsidRPr="00B81BA4">
                          <w:rPr>
                            <w:rStyle w:val="ac"/>
                            <w:sz w:val="20"/>
                          </w:rPr>
                          <w:t>https://www.kasugataisha.or.jp/about/basic/</w:t>
                        </w:r>
                      </w:hyperlink>
                    </w:p>
                    <w:p w14:paraId="7E173B02" w14:textId="77777777" w:rsidR="002D3595" w:rsidRPr="002D3595" w:rsidRDefault="002D3595" w:rsidP="00621730">
                      <w:pPr>
                        <w:spacing w:line="240" w:lineRule="exact"/>
                        <w:ind w:firstLineChars="100" w:firstLine="197"/>
                        <w:jc w:val="left"/>
                        <w:rPr>
                          <w:rFonts w:hint="eastAsia"/>
                        </w:rPr>
                      </w:pPr>
                    </w:p>
                    <w:p w14:paraId="0970B1E1" w14:textId="7BC2E26C" w:rsidR="00642F60" w:rsidRDefault="00621730" w:rsidP="00621730">
                      <w:pPr>
                        <w:spacing w:line="240" w:lineRule="exact"/>
                        <w:ind w:firstLineChars="750" w:firstLine="1479"/>
                        <w:jc w:val="left"/>
                        <w:rPr>
                          <w:rFonts w:asciiTheme="minorEastAsia" w:eastAsiaTheme="minorEastAsia" w:hAnsiTheme="minorEastAsia"/>
                          <w:spacing w:val="2"/>
                          <w:szCs w:val="21"/>
                        </w:rPr>
                      </w:pPr>
                      <w:r>
                        <w:rPr>
                          <w:rFonts w:hint="eastAsia"/>
                        </w:rPr>
                        <w:t>ランチ会：</w:t>
                      </w:r>
                      <w:r>
                        <w:rPr>
                          <w:rFonts w:hint="eastAsia"/>
                        </w:rPr>
                        <w:t xml:space="preserve"> </w:t>
                      </w:r>
                      <w:r w:rsidR="00642F60" w:rsidRPr="00642F60">
                        <w:rPr>
                          <w:rFonts w:asciiTheme="minorEastAsia" w:eastAsiaTheme="minorEastAsia" w:hAnsiTheme="minorEastAsia" w:hint="eastAsia"/>
                          <w:spacing w:val="2"/>
                          <w:szCs w:val="21"/>
                        </w:rPr>
                        <w:t>奈良ホテル</w:t>
                      </w:r>
                    </w:p>
                    <w:p w14:paraId="7D39E04B" w14:textId="531A8F6B" w:rsidR="00642F60" w:rsidRDefault="00621730" w:rsidP="00621730">
                      <w:pPr>
                        <w:spacing w:line="240" w:lineRule="exact"/>
                        <w:ind w:firstLineChars="1450" w:firstLine="2743"/>
                        <w:jc w:val="left"/>
                        <w:rPr>
                          <w:rFonts w:asciiTheme="minorEastAsia" w:eastAsiaTheme="minorEastAsia" w:hAnsiTheme="minorEastAsia"/>
                          <w:spacing w:val="2"/>
                          <w:sz w:val="20"/>
                        </w:rPr>
                      </w:pPr>
                      <w:r w:rsidRPr="00621730">
                        <w:rPr>
                          <w:rFonts w:asciiTheme="minorEastAsia" w:eastAsiaTheme="minorEastAsia" w:hAnsiTheme="minorEastAsia" w:hint="eastAsia"/>
                          <w:spacing w:val="2"/>
                          <w:sz w:val="20"/>
                        </w:rPr>
                        <w:t>住所：</w:t>
                      </w:r>
                      <w:r w:rsidR="00DE57DA">
                        <w:rPr>
                          <w:rFonts w:asciiTheme="minorEastAsia" w:eastAsiaTheme="minorEastAsia" w:hAnsiTheme="minorEastAsia" w:hint="eastAsia"/>
                          <w:spacing w:val="2"/>
                          <w:sz w:val="20"/>
                        </w:rPr>
                        <w:t>奈</w:t>
                      </w:r>
                      <w:r w:rsidR="00896907">
                        <w:rPr>
                          <w:rFonts w:asciiTheme="minorEastAsia" w:eastAsiaTheme="minorEastAsia" w:hAnsiTheme="minorEastAsia" w:hint="eastAsia"/>
                          <w:spacing w:val="2"/>
                          <w:sz w:val="20"/>
                        </w:rPr>
                        <w:t>良県</w:t>
                      </w:r>
                      <w:r w:rsidR="0018187F">
                        <w:rPr>
                          <w:rFonts w:asciiTheme="minorEastAsia" w:eastAsiaTheme="minorEastAsia" w:hAnsiTheme="minorEastAsia" w:hint="eastAsia"/>
                          <w:spacing w:val="2"/>
                          <w:sz w:val="20"/>
                        </w:rPr>
                        <w:t>奈良</w:t>
                      </w:r>
                      <w:r w:rsidR="00DE57DA">
                        <w:rPr>
                          <w:rFonts w:asciiTheme="minorEastAsia" w:eastAsiaTheme="minorEastAsia" w:hAnsiTheme="minorEastAsia" w:hint="eastAsia"/>
                          <w:spacing w:val="2"/>
                          <w:sz w:val="20"/>
                        </w:rPr>
                        <w:t xml:space="preserve">市高畑町1096 </w:t>
                      </w:r>
                      <w:r w:rsidR="002D3595">
                        <w:rPr>
                          <w:rFonts w:asciiTheme="minorEastAsia" w:eastAsiaTheme="minorEastAsia" w:hAnsiTheme="minorEastAsia" w:hint="eastAsia"/>
                          <w:spacing w:val="2"/>
                          <w:sz w:val="20"/>
                        </w:rPr>
                        <w:t xml:space="preserve">　</w:t>
                      </w:r>
                      <w:hyperlink r:id="rId12" w:history="1">
                        <w:r w:rsidR="002D3595" w:rsidRPr="00B81BA4">
                          <w:rPr>
                            <w:rStyle w:val="ac"/>
                            <w:rFonts w:asciiTheme="minorEastAsia" w:eastAsiaTheme="minorEastAsia" w:hAnsiTheme="minorEastAsia"/>
                            <w:spacing w:val="2"/>
                            <w:sz w:val="20"/>
                          </w:rPr>
                          <w:t>https://jrwest-hot</w:t>
                        </w:r>
                        <w:r w:rsidR="002D3595" w:rsidRPr="00B81BA4">
                          <w:rPr>
                            <w:rStyle w:val="ac"/>
                            <w:rFonts w:asciiTheme="minorEastAsia" w:eastAsiaTheme="minorEastAsia" w:hAnsiTheme="minorEastAsia"/>
                            <w:spacing w:val="2"/>
                            <w:sz w:val="20"/>
                          </w:rPr>
                          <w:t>e</w:t>
                        </w:r>
                        <w:r w:rsidR="002D3595" w:rsidRPr="00B81BA4">
                          <w:rPr>
                            <w:rStyle w:val="ac"/>
                            <w:rFonts w:asciiTheme="minorEastAsia" w:eastAsiaTheme="minorEastAsia" w:hAnsiTheme="minorEastAsia"/>
                            <w:spacing w:val="2"/>
                            <w:sz w:val="20"/>
                          </w:rPr>
                          <w:t>ls.jp/narahotel/</w:t>
                        </w:r>
                      </w:hyperlink>
                    </w:p>
                    <w:p w14:paraId="26A4F301" w14:textId="77777777" w:rsidR="00896907" w:rsidRDefault="00896907" w:rsidP="00DE57DA">
                      <w:pPr>
                        <w:spacing w:line="240" w:lineRule="exact"/>
                        <w:ind w:firstLineChars="1400" w:firstLine="2649"/>
                        <w:jc w:val="left"/>
                        <w:rPr>
                          <w:rFonts w:asciiTheme="minorEastAsia" w:eastAsiaTheme="minorEastAsia" w:hAnsiTheme="minorEastAsia"/>
                          <w:spacing w:val="2"/>
                          <w:sz w:val="20"/>
                        </w:rPr>
                      </w:pPr>
                    </w:p>
                    <w:p w14:paraId="12E9F943" w14:textId="3BE66E23" w:rsidR="0048351E" w:rsidRDefault="0025750C" w:rsidP="0048351E">
                      <w:pPr>
                        <w:overflowPunct w:val="0"/>
                        <w:snapToGrid w:val="0"/>
                        <w:spacing w:line="260" w:lineRule="exact"/>
                        <w:ind w:firstLineChars="100" w:firstLine="199"/>
                        <w:rPr>
                          <w:rFonts w:asciiTheme="minorEastAsia" w:eastAsiaTheme="minorEastAsia" w:hAnsiTheme="minorEastAsia"/>
                          <w:spacing w:val="2"/>
                          <w:sz w:val="22"/>
                          <w:szCs w:val="22"/>
                          <w:bdr w:val="single" w:sz="4" w:space="0" w:color="auto" w:frame="1"/>
                          <w:lang w:eastAsia="zh-CN"/>
                        </w:rPr>
                      </w:pPr>
                      <w:r w:rsidRPr="002604D4">
                        <w:rPr>
                          <w:rFonts w:asciiTheme="minorEastAsia" w:eastAsiaTheme="minorEastAsia" w:hAnsiTheme="minorEastAsia"/>
                          <w:spacing w:val="2"/>
                          <w:kern w:val="2"/>
                          <w:szCs w:val="21"/>
                        </w:rPr>
                        <w:t>会　　費：</w:t>
                      </w:r>
                      <w:r w:rsidR="00621730">
                        <w:rPr>
                          <w:rFonts w:asciiTheme="minorEastAsia" w:eastAsiaTheme="minorEastAsia" w:hAnsiTheme="minorEastAsia" w:hint="eastAsia"/>
                          <w:spacing w:val="2"/>
                          <w:kern w:val="2"/>
                          <w:szCs w:val="21"/>
                        </w:rPr>
                        <w:t xml:space="preserve">　 </w:t>
                      </w:r>
                      <w:r w:rsidR="00777ED0" w:rsidRPr="00513297">
                        <w:rPr>
                          <w:rFonts w:asciiTheme="minorEastAsia" w:eastAsiaTheme="minorEastAsia" w:hAnsiTheme="minorEastAsia"/>
                          <w:spacing w:val="2"/>
                          <w:szCs w:val="21"/>
                        </w:rPr>
                        <w:t>会員</w:t>
                      </w:r>
                      <w:r w:rsidR="00305097">
                        <w:rPr>
                          <w:rFonts w:asciiTheme="minorEastAsia" w:eastAsiaTheme="minorEastAsia" w:hAnsiTheme="minorEastAsia" w:hint="eastAsia"/>
                          <w:spacing w:val="2"/>
                          <w:szCs w:val="21"/>
                        </w:rPr>
                        <w:t>12,500</w:t>
                      </w:r>
                      <w:r w:rsidR="00777ED0" w:rsidRPr="00513297">
                        <w:rPr>
                          <w:rFonts w:asciiTheme="minorEastAsia" w:eastAsiaTheme="minorEastAsia" w:hAnsiTheme="minorEastAsia"/>
                          <w:spacing w:val="2"/>
                          <w:szCs w:val="21"/>
                        </w:rPr>
                        <w:t>円　一般</w:t>
                      </w:r>
                      <w:r w:rsidR="00305097">
                        <w:rPr>
                          <w:rFonts w:asciiTheme="minorEastAsia" w:eastAsiaTheme="minorEastAsia" w:hAnsiTheme="minorEastAsia" w:hint="eastAsia"/>
                          <w:spacing w:val="2"/>
                          <w:szCs w:val="21"/>
                        </w:rPr>
                        <w:t>14,000</w:t>
                      </w:r>
                      <w:r w:rsidRPr="00513297">
                        <w:rPr>
                          <w:rFonts w:asciiTheme="minorEastAsia" w:eastAsiaTheme="minorEastAsia" w:hAnsiTheme="minorEastAsia"/>
                          <w:spacing w:val="2"/>
                          <w:szCs w:val="21"/>
                        </w:rPr>
                        <w:t>円</w:t>
                      </w:r>
                      <w:r w:rsidRPr="007950BA">
                        <w:rPr>
                          <w:rFonts w:asciiTheme="minorEastAsia" w:eastAsiaTheme="minorEastAsia" w:hAnsiTheme="minorEastAsia"/>
                          <w:spacing w:val="2"/>
                          <w:szCs w:val="21"/>
                        </w:rPr>
                        <w:t>（</w:t>
                      </w:r>
                      <w:r w:rsidR="00305097">
                        <w:rPr>
                          <w:rFonts w:asciiTheme="minorEastAsia" w:eastAsiaTheme="minorEastAsia" w:hAnsiTheme="minorEastAsia" w:hint="eastAsia"/>
                          <w:spacing w:val="2"/>
                          <w:szCs w:val="21"/>
                        </w:rPr>
                        <w:t>ﾌﾚﾝﾁｺｰｽ、乾杯ﾄﾞﾘﾝｸ、特別拝観料含む</w:t>
                      </w:r>
                      <w:r w:rsidRPr="007950BA">
                        <w:rPr>
                          <w:rFonts w:asciiTheme="minorEastAsia" w:eastAsiaTheme="minorEastAsia" w:hAnsiTheme="minorEastAsia" w:hint="eastAsia"/>
                          <w:spacing w:val="2"/>
                          <w:szCs w:val="21"/>
                        </w:rPr>
                        <w:t>）</w:t>
                      </w:r>
                      <w:r w:rsidR="00305097">
                        <w:rPr>
                          <w:rFonts w:asciiTheme="minorEastAsia" w:eastAsiaTheme="minorEastAsia" w:hAnsiTheme="minorEastAsia" w:hint="eastAsia"/>
                          <w:spacing w:val="2"/>
                          <w:szCs w:val="21"/>
                        </w:rPr>
                        <w:t xml:space="preserve">　</w:t>
                      </w:r>
                      <w:r w:rsidR="0048351E">
                        <w:rPr>
                          <w:rFonts w:asciiTheme="minorEastAsia" w:eastAsiaTheme="minorEastAsia" w:hAnsiTheme="minorEastAsia" w:hint="eastAsia"/>
                          <w:spacing w:val="2"/>
                          <w:sz w:val="22"/>
                          <w:szCs w:val="22"/>
                          <w:bdr w:val="single" w:sz="4" w:space="0" w:color="auto" w:frame="1"/>
                          <w:lang w:eastAsia="zh-CN"/>
                        </w:rPr>
                        <w:t xml:space="preserve">事前振込 </w:t>
                      </w:r>
                    </w:p>
                    <w:p w14:paraId="4DF94508" w14:textId="27DD99B8" w:rsidR="00B577A6" w:rsidRDefault="00B577A6" w:rsidP="00970BD6">
                      <w:pPr>
                        <w:snapToGrid w:val="0"/>
                        <w:spacing w:beforeLines="50" w:before="145" w:line="240" w:lineRule="exact"/>
                        <w:ind w:leftChars="100" w:left="1591" w:hangingChars="700" w:hanging="1394"/>
                        <w:rPr>
                          <w:rFonts w:asciiTheme="minorEastAsia" w:eastAsiaTheme="minorEastAsia" w:hAnsiTheme="minorEastAsia"/>
                          <w:spacing w:val="2"/>
                          <w:kern w:val="2"/>
                          <w:szCs w:val="21"/>
                        </w:rPr>
                      </w:pPr>
                      <w:r w:rsidRPr="0066516E">
                        <w:rPr>
                          <w:rFonts w:asciiTheme="minorEastAsia" w:eastAsiaTheme="minorEastAsia" w:hAnsiTheme="minorEastAsia" w:hint="eastAsia"/>
                          <w:spacing w:val="2"/>
                          <w:kern w:val="2"/>
                          <w:szCs w:val="21"/>
                        </w:rPr>
                        <w:t>定　　員：</w:t>
                      </w:r>
                      <w:r w:rsidR="00621730">
                        <w:rPr>
                          <w:rFonts w:asciiTheme="minorEastAsia" w:eastAsiaTheme="minorEastAsia" w:hAnsiTheme="minorEastAsia" w:hint="eastAsia"/>
                          <w:spacing w:val="2"/>
                          <w:kern w:val="2"/>
                          <w:szCs w:val="21"/>
                        </w:rPr>
                        <w:t xml:space="preserve">　 </w:t>
                      </w:r>
                      <w:r w:rsidR="00BE151B">
                        <w:rPr>
                          <w:rFonts w:asciiTheme="minorEastAsia" w:eastAsiaTheme="minorEastAsia" w:hAnsiTheme="minorEastAsia" w:hint="eastAsia"/>
                          <w:spacing w:val="2"/>
                          <w:kern w:val="2"/>
                          <w:szCs w:val="21"/>
                        </w:rPr>
                        <w:t>25</w:t>
                      </w:r>
                      <w:r w:rsidRPr="0066516E">
                        <w:rPr>
                          <w:rFonts w:asciiTheme="minorEastAsia" w:eastAsiaTheme="minorEastAsia" w:hAnsiTheme="minorEastAsia" w:hint="eastAsia"/>
                          <w:spacing w:val="2"/>
                          <w:kern w:val="2"/>
                          <w:szCs w:val="21"/>
                        </w:rPr>
                        <w:t>名（定員になり次第締め切りといたします）</w:t>
                      </w:r>
                    </w:p>
                    <w:p w14:paraId="53B35B93" w14:textId="3AA4A475" w:rsidR="00621730" w:rsidRDefault="00896907" w:rsidP="00896907">
                      <w:pPr>
                        <w:spacing w:line="260" w:lineRule="exact"/>
                        <w:ind w:leftChars="94" w:left="1635" w:hangingChars="700" w:hanging="1450"/>
                        <w:jc w:val="left"/>
                        <w:rPr>
                          <w:rFonts w:asciiTheme="minorEastAsia" w:eastAsiaTheme="minorEastAsia" w:hAnsiTheme="minorEastAsia"/>
                          <w:bCs/>
                          <w:sz w:val="22"/>
                          <w:szCs w:val="22"/>
                        </w:rPr>
                      </w:pPr>
                      <w:r w:rsidRPr="00614D4B">
                        <w:rPr>
                          <w:rFonts w:asciiTheme="minorEastAsia" w:eastAsiaTheme="minorEastAsia" w:hAnsiTheme="minorEastAsia"/>
                          <w:kern w:val="2"/>
                          <w:sz w:val="22"/>
                          <w:szCs w:val="22"/>
                        </w:rPr>
                        <w:t>申込方法</w:t>
                      </w:r>
                      <w:r>
                        <w:rPr>
                          <w:rFonts w:asciiTheme="minorEastAsia" w:eastAsiaTheme="minorEastAsia" w:hAnsiTheme="minorEastAsia" w:hint="eastAsia"/>
                          <w:spacing w:val="2"/>
                          <w:kern w:val="2"/>
                          <w:sz w:val="22"/>
                          <w:szCs w:val="22"/>
                        </w:rPr>
                        <w:t>:</w:t>
                      </w:r>
                      <w:r w:rsidR="00621730">
                        <w:rPr>
                          <w:rFonts w:asciiTheme="minorEastAsia" w:eastAsiaTheme="minorEastAsia" w:hAnsiTheme="minorEastAsia" w:hint="eastAsia"/>
                          <w:spacing w:val="2"/>
                          <w:kern w:val="2"/>
                          <w:sz w:val="22"/>
                          <w:szCs w:val="22"/>
                        </w:rPr>
                        <w:t xml:space="preserve">  </w:t>
                      </w:r>
                      <w:r w:rsidRPr="00614D4B">
                        <w:rPr>
                          <w:rFonts w:asciiTheme="minorEastAsia" w:eastAsiaTheme="minorEastAsia" w:hAnsiTheme="minorEastAsia" w:hint="eastAsia"/>
                          <w:spacing w:val="2"/>
                          <w:kern w:val="2"/>
                          <w:sz w:val="22"/>
                          <w:szCs w:val="22"/>
                        </w:rPr>
                        <w:t xml:space="preserve">　</w:t>
                      </w:r>
                      <w:hyperlink r:id="rId13" w:history="1">
                        <w:r w:rsidRPr="00403616">
                          <w:rPr>
                            <w:rStyle w:val="ac"/>
                            <w:rFonts w:asciiTheme="minorEastAsia" w:eastAsiaTheme="minorEastAsia" w:hAnsiTheme="minorEastAsia" w:hint="eastAsia"/>
                            <w:bCs/>
                            <w:sz w:val="22"/>
                            <w:szCs w:val="22"/>
                          </w:rPr>
                          <w:t>https://www.hishokyokai.or.jp</w:t>
                        </w:r>
                      </w:hyperlink>
                      <w:r w:rsidRPr="00614D4B">
                        <w:rPr>
                          <w:rFonts w:asciiTheme="minorEastAsia" w:eastAsiaTheme="minorEastAsia" w:hAnsiTheme="minorEastAsia"/>
                          <w:bCs/>
                          <w:sz w:val="22"/>
                          <w:szCs w:val="22"/>
                        </w:rPr>
                        <w:t>からお申込みいただくか、日本秘書協会事務局宛に</w:t>
                      </w:r>
                    </w:p>
                    <w:p w14:paraId="6061D5FB" w14:textId="39984C64" w:rsidR="00896907" w:rsidRDefault="00621730" w:rsidP="00621730">
                      <w:pPr>
                        <w:spacing w:line="260" w:lineRule="exact"/>
                        <w:ind w:leftChars="94" w:left="1635" w:hangingChars="700" w:hanging="1450"/>
                        <w:jc w:val="left"/>
                        <w:rPr>
                          <w:rFonts w:asciiTheme="minorEastAsia" w:eastAsiaTheme="minorEastAsia" w:hAnsiTheme="minorEastAsia"/>
                          <w:bCs/>
                          <w:sz w:val="22"/>
                          <w:szCs w:val="22"/>
                        </w:rPr>
                      </w:pPr>
                      <w:r>
                        <w:rPr>
                          <w:rFonts w:asciiTheme="minorEastAsia" w:eastAsiaTheme="minorEastAsia" w:hAnsiTheme="minorEastAsia" w:hint="eastAsia"/>
                          <w:bCs/>
                          <w:sz w:val="22"/>
                          <w:szCs w:val="22"/>
                        </w:rPr>
                        <w:t xml:space="preserve">　　　　　　 ファックスにて</w:t>
                      </w:r>
                      <w:r w:rsidR="00896907" w:rsidRPr="00614D4B">
                        <w:rPr>
                          <w:rFonts w:asciiTheme="minorEastAsia" w:eastAsiaTheme="minorEastAsia" w:hAnsiTheme="minorEastAsia"/>
                          <w:bCs/>
                          <w:sz w:val="22"/>
                          <w:szCs w:val="22"/>
                        </w:rPr>
                        <w:t>お申込みください。</w:t>
                      </w:r>
                    </w:p>
                    <w:p w14:paraId="216F35E1" w14:textId="06682657" w:rsidR="0025750C" w:rsidRDefault="00896907" w:rsidP="002F47FA">
                      <w:pPr>
                        <w:spacing w:line="260" w:lineRule="exact"/>
                        <w:ind w:leftChars="94" w:left="1635" w:hangingChars="700" w:hanging="1450"/>
                        <w:jc w:val="left"/>
                        <w:rPr>
                          <w:rFonts w:asciiTheme="minorEastAsia" w:eastAsiaTheme="minorEastAsia" w:hAnsiTheme="minorEastAsia"/>
                          <w:spacing w:val="2"/>
                          <w:sz w:val="20"/>
                        </w:rPr>
                      </w:pPr>
                      <w:r w:rsidRPr="00614D4B">
                        <w:rPr>
                          <w:rFonts w:asciiTheme="minorEastAsia" w:eastAsiaTheme="minorEastAsia" w:hAnsiTheme="minorEastAsia"/>
                          <w:bCs/>
                          <w:sz w:val="22"/>
                          <w:szCs w:val="22"/>
                        </w:rPr>
                        <w:t xml:space="preserve">　　　　　</w:t>
                      </w:r>
                      <w:r w:rsidR="00621730">
                        <w:rPr>
                          <w:rFonts w:asciiTheme="minorEastAsia" w:eastAsiaTheme="minorEastAsia" w:hAnsiTheme="minorEastAsia" w:hint="eastAsia"/>
                          <w:bCs/>
                          <w:sz w:val="22"/>
                          <w:szCs w:val="22"/>
                        </w:rPr>
                        <w:t xml:space="preserve"> 　</w:t>
                      </w:r>
                      <w:r w:rsidR="00B577A6" w:rsidRPr="00B577A6">
                        <w:rPr>
                          <w:rFonts w:asciiTheme="minorEastAsia" w:eastAsiaTheme="minorEastAsia" w:hAnsiTheme="minorEastAsia" w:hint="eastAsia"/>
                          <w:spacing w:val="2"/>
                          <w:szCs w:val="21"/>
                        </w:rPr>
                        <w:t>なお、</w:t>
                      </w:r>
                      <w:r w:rsidR="00B577A6" w:rsidRPr="00C86DB3">
                        <w:rPr>
                          <w:rFonts w:asciiTheme="minorEastAsia" w:eastAsiaTheme="minorEastAsia" w:hAnsiTheme="minorEastAsia" w:hint="eastAsia"/>
                          <w:spacing w:val="2"/>
                          <w:szCs w:val="21"/>
                          <w:u w:val="single"/>
                        </w:rPr>
                        <w:t>1月</w:t>
                      </w:r>
                      <w:r w:rsidR="00642F60">
                        <w:rPr>
                          <w:rFonts w:asciiTheme="minorEastAsia" w:eastAsiaTheme="minorEastAsia" w:hAnsiTheme="minorEastAsia" w:hint="eastAsia"/>
                          <w:spacing w:val="2"/>
                          <w:szCs w:val="21"/>
                          <w:u w:val="single"/>
                        </w:rPr>
                        <w:t>9</w:t>
                      </w:r>
                      <w:r w:rsidR="00B577A6" w:rsidRPr="00C86DB3">
                        <w:rPr>
                          <w:rFonts w:asciiTheme="minorEastAsia" w:eastAsiaTheme="minorEastAsia" w:hAnsiTheme="minorEastAsia" w:hint="eastAsia"/>
                          <w:spacing w:val="2"/>
                          <w:szCs w:val="21"/>
                          <w:u w:val="single"/>
                        </w:rPr>
                        <w:t>日（</w:t>
                      </w:r>
                      <w:r w:rsidR="00642F60">
                        <w:rPr>
                          <w:rFonts w:asciiTheme="minorEastAsia" w:eastAsiaTheme="minorEastAsia" w:hAnsiTheme="minorEastAsia" w:hint="eastAsia"/>
                          <w:spacing w:val="2"/>
                          <w:szCs w:val="21"/>
                          <w:u w:val="single"/>
                        </w:rPr>
                        <w:t>土</w:t>
                      </w:r>
                      <w:r w:rsidR="00B577A6" w:rsidRPr="00C86DB3">
                        <w:rPr>
                          <w:rFonts w:asciiTheme="minorEastAsia" w:eastAsiaTheme="minorEastAsia" w:hAnsiTheme="minorEastAsia" w:hint="eastAsia"/>
                          <w:spacing w:val="2"/>
                          <w:szCs w:val="21"/>
                          <w:u w:val="single"/>
                        </w:rPr>
                        <w:t>）12：00以降</w:t>
                      </w:r>
                      <w:r w:rsidR="00B577A6" w:rsidRPr="00B577A6">
                        <w:rPr>
                          <w:rFonts w:asciiTheme="minorEastAsia" w:eastAsiaTheme="minorEastAsia" w:hAnsiTheme="minorEastAsia" w:hint="eastAsia"/>
                          <w:spacing w:val="2"/>
                          <w:szCs w:val="21"/>
                          <w:u w:val="single"/>
                        </w:rPr>
                        <w:t>のキャンセルは会費を頂戴いたします</w:t>
                      </w:r>
                      <w:r w:rsidR="00B577A6" w:rsidRPr="0066516E">
                        <w:rPr>
                          <w:rFonts w:asciiTheme="minorEastAsia" w:eastAsiaTheme="minorEastAsia" w:hAnsiTheme="minorEastAsia" w:hint="eastAsia"/>
                          <w:spacing w:val="2"/>
                          <w:szCs w:val="21"/>
                        </w:rPr>
                        <w:t>。ご了承ください</w:t>
                      </w:r>
                      <w:r w:rsidR="00B577A6">
                        <w:rPr>
                          <w:rFonts w:asciiTheme="minorEastAsia" w:eastAsiaTheme="minorEastAsia" w:hAnsiTheme="minorEastAsia" w:hint="eastAsia"/>
                          <w:spacing w:val="2"/>
                          <w:szCs w:val="21"/>
                        </w:rPr>
                        <w:t>。</w:t>
                      </w:r>
                      <w:r w:rsidR="0025750C">
                        <w:rPr>
                          <w:rFonts w:asciiTheme="minorEastAsia" w:eastAsiaTheme="minorEastAsia" w:hAnsiTheme="minorEastAsia" w:hint="eastAsia"/>
                          <w:spacing w:val="2"/>
                          <w:kern w:val="2"/>
                          <w:sz w:val="20"/>
                        </w:rPr>
                        <w:t xml:space="preserve">　　　　</w:t>
                      </w:r>
                      <w:r w:rsidR="00095AEF">
                        <w:rPr>
                          <w:rFonts w:asciiTheme="minorEastAsia" w:eastAsiaTheme="minorEastAsia" w:hAnsiTheme="minorEastAsia" w:hint="eastAsia"/>
                          <w:spacing w:val="2"/>
                          <w:kern w:val="2"/>
                          <w:sz w:val="20"/>
                        </w:rPr>
                        <w:t xml:space="preserve">　　</w:t>
                      </w:r>
                      <w:r w:rsidR="00095AEF" w:rsidRPr="00095AEF">
                        <w:rPr>
                          <w:rFonts w:asciiTheme="minorEastAsia" w:eastAsiaTheme="minorEastAsia" w:hAnsiTheme="minorEastAsia" w:hint="eastAsia"/>
                          <w:spacing w:val="2"/>
                          <w:kern w:val="2"/>
                          <w:sz w:val="24"/>
                          <w:szCs w:val="24"/>
                        </w:rPr>
                        <w:t xml:space="preserve">　</w:t>
                      </w:r>
                      <w:r w:rsidR="00642F60">
                        <w:rPr>
                          <w:rFonts w:asciiTheme="minorEastAsia" w:eastAsiaTheme="minorEastAsia" w:hAnsiTheme="minorEastAsia" w:hint="eastAsia"/>
                          <w:spacing w:val="2"/>
                          <w:kern w:val="2"/>
                          <w:sz w:val="24"/>
                          <w:szCs w:val="24"/>
                        </w:rPr>
                        <w:t xml:space="preserve"> </w:t>
                      </w:r>
                    </w:p>
                  </w:txbxContent>
                </v:textbox>
                <w10:wrap anchorx="margin"/>
              </v:shape>
            </w:pict>
          </mc:Fallback>
        </mc:AlternateContent>
      </w:r>
      <w:r w:rsidR="0025750C" w:rsidRPr="00DE24A5">
        <w:rPr>
          <w:rFonts w:ascii="ＭＳ Ｐ明朝" w:eastAsia="ＭＳ Ｐ明朝" w:hAnsi="ＭＳ Ｐ明朝" w:hint="eastAsia"/>
          <w:sz w:val="22"/>
          <w:szCs w:val="22"/>
        </w:rPr>
        <w:t xml:space="preserve">＊＊ お申込みはこちらから　</w:t>
      </w:r>
      <w:r w:rsidR="0025750C" w:rsidRPr="00DE24A5">
        <w:rPr>
          <w:rFonts w:ascii="ＭＳ Ｐ明朝" w:eastAsia="ＭＳ Ｐ明朝" w:hAnsi="ＭＳ Ｐ明朝" w:hint="eastAsia"/>
          <w:b/>
          <w:sz w:val="22"/>
          <w:szCs w:val="22"/>
        </w:rPr>
        <w:t>https://www.hishokyokai.or.jp</w:t>
      </w:r>
      <w:r w:rsidR="0025750C" w:rsidRPr="00DE24A5">
        <w:rPr>
          <w:rFonts w:ascii="ＭＳ Ｐ明朝" w:eastAsia="ＭＳ Ｐ明朝" w:hAnsi="ＭＳ Ｐ明朝" w:hint="eastAsia"/>
          <w:sz w:val="22"/>
          <w:szCs w:val="22"/>
        </w:rPr>
        <w:t xml:space="preserve"> ＊＊</w:t>
      </w:r>
    </w:p>
    <w:p w14:paraId="1829D4B1" w14:textId="77777777" w:rsidR="002F47FA" w:rsidRDefault="002F47FA" w:rsidP="0025750C">
      <w:pPr>
        <w:spacing w:line="300" w:lineRule="exact"/>
        <w:ind w:firstLineChars="100" w:firstLine="207"/>
        <w:jc w:val="center"/>
        <w:rPr>
          <w:rFonts w:ascii="ＭＳ Ｐ明朝" w:eastAsia="ＭＳ Ｐ明朝" w:hAnsi="ＭＳ Ｐ明朝"/>
          <w:sz w:val="22"/>
          <w:szCs w:val="22"/>
        </w:rPr>
      </w:pPr>
    </w:p>
    <w:p w14:paraId="7A4D5DE8" w14:textId="77777777" w:rsidR="002F47FA" w:rsidRPr="00DE24A5" w:rsidRDefault="002F47FA" w:rsidP="0025750C">
      <w:pPr>
        <w:spacing w:line="300" w:lineRule="exact"/>
        <w:ind w:firstLineChars="100" w:firstLine="207"/>
        <w:jc w:val="center"/>
        <w:rPr>
          <w:rFonts w:ascii="ＭＳ Ｐ明朝" w:eastAsia="ＭＳ Ｐ明朝" w:hAnsi="ＭＳ Ｐ明朝"/>
          <w:sz w:val="22"/>
          <w:szCs w:val="22"/>
        </w:rPr>
      </w:pPr>
    </w:p>
    <w:p w14:paraId="4FD80EA7" w14:textId="45B44892" w:rsidR="0025750C" w:rsidRPr="002E414A" w:rsidRDefault="0025750C" w:rsidP="0025750C">
      <w:pPr>
        <w:tabs>
          <w:tab w:val="left" w:pos="8505"/>
          <w:tab w:val="left" w:pos="9356"/>
        </w:tabs>
        <w:spacing w:line="360" w:lineRule="auto"/>
        <w:ind w:left="142"/>
        <w:rPr>
          <w:rFonts w:ascii="ＭＳ Ｐ明朝" w:eastAsia="ＭＳ Ｐ明朝" w:hAnsi="ＭＳ Ｐ明朝"/>
          <w:sz w:val="18"/>
        </w:rPr>
      </w:pPr>
    </w:p>
    <w:p w14:paraId="2EB6FE27" w14:textId="77777777" w:rsidR="0025750C" w:rsidRPr="002E414A" w:rsidRDefault="0025750C" w:rsidP="0025750C">
      <w:pPr>
        <w:tabs>
          <w:tab w:val="left" w:pos="8505"/>
          <w:tab w:val="left" w:pos="9356"/>
        </w:tabs>
        <w:spacing w:line="360" w:lineRule="auto"/>
        <w:ind w:left="142"/>
        <w:rPr>
          <w:rFonts w:ascii="ＭＳ Ｐ明朝" w:eastAsia="ＭＳ Ｐ明朝" w:hAnsi="ＭＳ Ｐ明朝"/>
          <w:sz w:val="18"/>
        </w:rPr>
      </w:pPr>
    </w:p>
    <w:p w14:paraId="3D40DDB5" w14:textId="77777777" w:rsidR="0025750C" w:rsidRPr="002E414A" w:rsidRDefault="0025750C" w:rsidP="0025750C">
      <w:pPr>
        <w:tabs>
          <w:tab w:val="left" w:pos="8505"/>
          <w:tab w:val="left" w:pos="9356"/>
        </w:tabs>
        <w:spacing w:line="360" w:lineRule="auto"/>
        <w:ind w:left="142"/>
        <w:rPr>
          <w:rFonts w:ascii="ＭＳ Ｐ明朝" w:eastAsia="ＭＳ Ｐ明朝" w:hAnsi="ＭＳ Ｐ明朝"/>
          <w:sz w:val="18"/>
        </w:rPr>
      </w:pPr>
    </w:p>
    <w:p w14:paraId="7C8643CA" w14:textId="77777777" w:rsidR="0025750C" w:rsidRPr="002E414A" w:rsidRDefault="0025750C" w:rsidP="0025750C">
      <w:pPr>
        <w:tabs>
          <w:tab w:val="left" w:pos="8505"/>
          <w:tab w:val="left" w:pos="9356"/>
        </w:tabs>
        <w:spacing w:line="360" w:lineRule="auto"/>
        <w:ind w:left="142"/>
        <w:rPr>
          <w:rFonts w:ascii="ＭＳ Ｐ明朝" w:eastAsia="ＭＳ Ｐ明朝" w:hAnsi="ＭＳ Ｐ明朝"/>
          <w:sz w:val="18"/>
        </w:rPr>
      </w:pPr>
    </w:p>
    <w:p w14:paraId="45E390D2" w14:textId="77777777" w:rsidR="0025750C" w:rsidRPr="002E414A" w:rsidRDefault="0025750C" w:rsidP="0025750C">
      <w:pPr>
        <w:tabs>
          <w:tab w:val="left" w:pos="8505"/>
          <w:tab w:val="left" w:pos="9356"/>
        </w:tabs>
        <w:spacing w:line="360" w:lineRule="auto"/>
        <w:ind w:left="142"/>
        <w:rPr>
          <w:rFonts w:ascii="ＭＳ Ｐ明朝" w:eastAsia="ＭＳ Ｐ明朝" w:hAnsi="ＭＳ Ｐ明朝"/>
          <w:sz w:val="18"/>
        </w:rPr>
      </w:pPr>
    </w:p>
    <w:p w14:paraId="4637AC9E" w14:textId="77777777" w:rsidR="0025750C" w:rsidRPr="002E414A" w:rsidRDefault="0025750C" w:rsidP="0025750C">
      <w:pPr>
        <w:tabs>
          <w:tab w:val="left" w:pos="8505"/>
          <w:tab w:val="left" w:pos="9356"/>
        </w:tabs>
        <w:spacing w:line="60" w:lineRule="exact"/>
        <w:ind w:left="142"/>
        <w:jc w:val="center"/>
        <w:rPr>
          <w:rFonts w:ascii="ＭＳ ゴシック" w:eastAsia="ＭＳ ゴシック" w:hAnsi="ＭＳ ゴシック"/>
          <w:sz w:val="24"/>
          <w:szCs w:val="24"/>
        </w:rPr>
      </w:pPr>
    </w:p>
    <w:p w14:paraId="60E60B8E" w14:textId="77777777" w:rsidR="0025750C" w:rsidRDefault="0025750C" w:rsidP="0025750C">
      <w:pPr>
        <w:tabs>
          <w:tab w:val="left" w:pos="8505"/>
          <w:tab w:val="left" w:pos="9356"/>
        </w:tabs>
        <w:spacing w:line="320" w:lineRule="exact"/>
        <w:rPr>
          <w:rFonts w:ascii="ＭＳ ゴシック" w:eastAsia="ＭＳ ゴシック" w:hAnsi="ＭＳ ゴシック"/>
          <w:sz w:val="24"/>
          <w:szCs w:val="24"/>
        </w:rPr>
      </w:pPr>
    </w:p>
    <w:p w14:paraId="74561E79" w14:textId="77777777" w:rsidR="0025750C" w:rsidRDefault="0025750C" w:rsidP="0025750C">
      <w:pPr>
        <w:tabs>
          <w:tab w:val="left" w:pos="8505"/>
          <w:tab w:val="left" w:pos="9356"/>
        </w:tabs>
        <w:spacing w:line="320" w:lineRule="exact"/>
        <w:rPr>
          <w:rFonts w:ascii="ＭＳ ゴシック" w:eastAsia="ＭＳ ゴシック" w:hAnsi="ＭＳ ゴシック"/>
          <w:sz w:val="24"/>
          <w:szCs w:val="24"/>
        </w:rPr>
      </w:pPr>
    </w:p>
    <w:p w14:paraId="0CEF6576" w14:textId="126E35C7" w:rsidR="00F345F0" w:rsidRDefault="004B0AAB" w:rsidP="00DE585F">
      <w:pPr>
        <w:spacing w:line="100" w:lineRule="atLeast"/>
        <w:ind w:leftChars="73" w:left="144" w:rightChars="-32" w:right="-63"/>
        <w:jc w:val="left"/>
        <w:rPr>
          <w:spacing w:val="2"/>
          <w:kern w:val="2"/>
          <w:sz w:val="20"/>
        </w:rPr>
      </w:pPr>
      <w:r w:rsidRPr="000046F1">
        <w:rPr>
          <w:rFonts w:hint="eastAsia"/>
          <w:spacing w:val="2"/>
          <w:kern w:val="2"/>
          <w:sz w:val="20"/>
        </w:rPr>
        <w:t xml:space="preserve">　</w:t>
      </w:r>
      <w:r w:rsidR="00780C68" w:rsidRPr="000046F1">
        <w:rPr>
          <w:rFonts w:hint="eastAsia"/>
          <w:spacing w:val="2"/>
          <w:kern w:val="2"/>
          <w:sz w:val="20"/>
        </w:rPr>
        <w:t xml:space="preserve">　</w:t>
      </w:r>
    </w:p>
    <w:p w14:paraId="785288CE" w14:textId="4306CA3B" w:rsidR="00F345F0" w:rsidRDefault="00F345F0" w:rsidP="00F345F0">
      <w:pPr>
        <w:spacing w:line="100" w:lineRule="atLeast"/>
        <w:ind w:leftChars="73" w:left="144" w:rightChars="-32" w:right="-63"/>
        <w:jc w:val="left"/>
        <w:rPr>
          <w:spacing w:val="2"/>
          <w:kern w:val="2"/>
          <w:sz w:val="20"/>
        </w:rPr>
      </w:pPr>
    </w:p>
    <w:p w14:paraId="4DBE988F" w14:textId="250D65FC" w:rsidR="00617D86" w:rsidRDefault="00617D86" w:rsidP="000046F1">
      <w:pPr>
        <w:spacing w:line="100" w:lineRule="atLeast"/>
        <w:ind w:leftChars="73" w:left="144" w:rightChars="-32" w:right="-63" w:firstLineChars="124" w:firstLine="235"/>
        <w:jc w:val="left"/>
        <w:rPr>
          <w:spacing w:val="2"/>
          <w:kern w:val="2"/>
          <w:sz w:val="20"/>
        </w:rPr>
      </w:pPr>
    </w:p>
    <w:p w14:paraId="0B1BD744" w14:textId="4AB8AEA1" w:rsidR="00920BA9" w:rsidRDefault="00920BA9" w:rsidP="000046F1">
      <w:pPr>
        <w:spacing w:line="100" w:lineRule="atLeast"/>
        <w:ind w:leftChars="73" w:left="144" w:rightChars="-32" w:right="-63" w:firstLineChars="124" w:firstLine="235"/>
        <w:jc w:val="left"/>
        <w:rPr>
          <w:spacing w:val="2"/>
          <w:kern w:val="2"/>
          <w:sz w:val="20"/>
        </w:rPr>
      </w:pPr>
    </w:p>
    <w:p w14:paraId="4E715769" w14:textId="345858F6" w:rsidR="000C447A" w:rsidRPr="000046F1" w:rsidRDefault="00780C68" w:rsidP="000046F1">
      <w:pPr>
        <w:spacing w:line="100" w:lineRule="atLeast"/>
        <w:ind w:leftChars="73" w:left="144" w:rightChars="-32" w:right="-63" w:firstLineChars="124" w:firstLine="235"/>
        <w:jc w:val="left"/>
        <w:rPr>
          <w:rFonts w:asciiTheme="minorEastAsia" w:eastAsiaTheme="minorEastAsia" w:hAnsiTheme="minorEastAsia"/>
          <w:spacing w:val="2"/>
          <w:kern w:val="2"/>
          <w:sz w:val="20"/>
        </w:rPr>
      </w:pPr>
      <w:r w:rsidRPr="000046F1">
        <w:rPr>
          <w:rFonts w:hint="eastAsia"/>
          <w:spacing w:val="2"/>
          <w:kern w:val="2"/>
          <w:sz w:val="20"/>
        </w:rPr>
        <w:t xml:space="preserve">　　</w:t>
      </w:r>
      <w:r w:rsidR="00743C1A" w:rsidRPr="000046F1">
        <w:rPr>
          <w:rFonts w:hint="eastAsia"/>
          <w:spacing w:val="2"/>
          <w:kern w:val="2"/>
          <w:sz w:val="20"/>
        </w:rPr>
        <w:t xml:space="preserve">　</w:t>
      </w:r>
      <w:r w:rsidR="00743C1A">
        <w:rPr>
          <w:rStyle w:val="st"/>
          <w:rFonts w:asciiTheme="minorEastAsia" w:eastAsiaTheme="minorEastAsia" w:hAnsiTheme="minorEastAsia" w:hint="eastAsia"/>
          <w:spacing w:val="10"/>
          <w:sz w:val="22"/>
          <w:szCs w:val="22"/>
        </w:rPr>
        <w:t xml:space="preserve">　　　　</w:t>
      </w:r>
      <w:r w:rsidR="00B119A9">
        <w:rPr>
          <w:rStyle w:val="st"/>
          <w:rFonts w:asciiTheme="minorEastAsia" w:eastAsiaTheme="minorEastAsia" w:hAnsiTheme="minorEastAsia" w:hint="eastAsia"/>
          <w:spacing w:val="10"/>
          <w:sz w:val="22"/>
          <w:szCs w:val="22"/>
        </w:rPr>
        <w:t xml:space="preserve">　　　　　　　　　　　　　　　　</w:t>
      </w:r>
      <w:r>
        <w:rPr>
          <w:rStyle w:val="st"/>
          <w:rFonts w:asciiTheme="minorEastAsia" w:eastAsiaTheme="minorEastAsia" w:hAnsiTheme="minorEastAsia" w:hint="eastAsia"/>
          <w:spacing w:val="10"/>
          <w:sz w:val="22"/>
          <w:szCs w:val="22"/>
        </w:rPr>
        <w:t xml:space="preserve">　</w:t>
      </w:r>
      <w:r w:rsidR="00241F3A">
        <w:rPr>
          <w:rStyle w:val="st"/>
          <w:rFonts w:asciiTheme="minorEastAsia" w:eastAsiaTheme="minorEastAsia" w:hAnsiTheme="minorEastAsia" w:hint="eastAsia"/>
          <w:spacing w:val="10"/>
          <w:sz w:val="22"/>
          <w:szCs w:val="22"/>
        </w:rPr>
        <w:t xml:space="preserve">　　　　　　　</w:t>
      </w:r>
    </w:p>
    <w:p w14:paraId="7A6ECAC8" w14:textId="77777777" w:rsidR="00FF765C" w:rsidRDefault="00B52D58" w:rsidP="002D0E1F">
      <w:pPr>
        <w:tabs>
          <w:tab w:val="left" w:pos="8505"/>
          <w:tab w:val="left" w:pos="9356"/>
        </w:tabs>
        <w:spacing w:line="320" w:lineRule="exact"/>
        <w:ind w:left="142"/>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 xml:space="preserve">　　　　</w:t>
      </w:r>
    </w:p>
    <w:p w14:paraId="00396C8C" w14:textId="2479CE5C" w:rsidR="00BF74A3" w:rsidRPr="0054418A" w:rsidRDefault="00777ED0" w:rsidP="0054418A">
      <w:pPr>
        <w:tabs>
          <w:tab w:val="left" w:pos="8505"/>
          <w:tab w:val="left" w:pos="9356"/>
        </w:tabs>
        <w:spacing w:line="320" w:lineRule="exact"/>
        <w:ind w:left="142"/>
        <w:jc w:val="center"/>
        <w:rPr>
          <w:rFonts w:ascii="ＭＳ ゴシック" w:eastAsia="ＭＳ ゴシック" w:hAnsi="ＭＳ ゴシック"/>
          <w:sz w:val="24"/>
          <w:szCs w:val="24"/>
        </w:rPr>
      </w:pPr>
      <w:r>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 xml:space="preserve"> </w:t>
      </w:r>
      <w:r w:rsidR="009E5DC5">
        <w:rPr>
          <w:rFonts w:ascii="ＭＳ ゴシック" w:eastAsia="ＭＳ ゴシック" w:hAnsi="ＭＳ ゴシック" w:hint="eastAsia"/>
          <w:sz w:val="28"/>
          <w:szCs w:val="28"/>
        </w:rPr>
        <w:t xml:space="preserve">　　　　</w:t>
      </w:r>
      <w:r>
        <w:rPr>
          <w:rFonts w:ascii="ＭＳ ゴシック" w:eastAsia="ＭＳ ゴシック" w:hAnsi="ＭＳ ゴシック"/>
          <w:sz w:val="28"/>
          <w:szCs w:val="28"/>
        </w:rPr>
        <w:t xml:space="preserve"> </w:t>
      </w:r>
      <w:r w:rsidR="002D6FF0" w:rsidRPr="005346DB">
        <w:rPr>
          <w:rFonts w:ascii="ＭＳ ゴシック" w:eastAsia="ＭＳ ゴシック" w:hAnsi="ＭＳ ゴシック" w:hint="eastAsia"/>
          <w:sz w:val="28"/>
          <w:szCs w:val="28"/>
        </w:rPr>
        <w:t>関西支部</w:t>
      </w:r>
      <w:r w:rsidR="00296E23">
        <w:rPr>
          <w:rFonts w:ascii="ＭＳ ゴシック" w:eastAsia="ＭＳ ゴシック" w:hAnsi="ＭＳ ゴシック" w:hint="eastAsia"/>
          <w:sz w:val="28"/>
          <w:szCs w:val="28"/>
        </w:rPr>
        <w:t>1</w:t>
      </w:r>
      <w:r w:rsidR="00B52D58" w:rsidRPr="005346DB">
        <w:rPr>
          <w:rFonts w:ascii="ＭＳ ゴシック" w:eastAsia="ＭＳ ゴシック" w:hAnsi="ＭＳ ゴシック" w:hint="eastAsia"/>
          <w:sz w:val="28"/>
          <w:szCs w:val="28"/>
        </w:rPr>
        <w:t>月</w:t>
      </w:r>
      <w:r w:rsidR="00296E23">
        <w:rPr>
          <w:rFonts w:ascii="ＭＳ ゴシック" w:eastAsia="ＭＳ ゴシック" w:hAnsi="ＭＳ ゴシック" w:hint="eastAsia"/>
          <w:sz w:val="28"/>
          <w:szCs w:val="28"/>
        </w:rPr>
        <w:t>新春例会</w:t>
      </w:r>
      <w:r w:rsidR="00BD2E60" w:rsidRPr="005346DB">
        <w:rPr>
          <w:rFonts w:ascii="ＭＳ ゴシック" w:eastAsia="ＭＳ ゴシック" w:hAnsi="ＭＳ ゴシック" w:hint="eastAsia"/>
          <w:sz w:val="28"/>
          <w:szCs w:val="28"/>
        </w:rPr>
        <w:t xml:space="preserve"> </w:t>
      </w:r>
      <w:r w:rsidR="002D6FF0" w:rsidRPr="005346DB">
        <w:rPr>
          <w:rFonts w:ascii="ＭＳ ゴシック" w:eastAsia="ＭＳ ゴシック" w:hAnsi="ＭＳ ゴシック" w:hint="eastAsia"/>
          <w:sz w:val="28"/>
          <w:szCs w:val="28"/>
        </w:rPr>
        <w:t>申込書</w:t>
      </w:r>
      <w:r w:rsidR="002D6FF0" w:rsidRPr="005346DB">
        <w:rPr>
          <w:rFonts w:ascii="ＭＳ Ｐ明朝" w:eastAsia="ＭＳ Ｐ明朝" w:hAnsi="ＭＳ Ｐ明朝" w:hint="eastAsia"/>
          <w:sz w:val="28"/>
          <w:szCs w:val="28"/>
        </w:rPr>
        <w:t xml:space="preserve">　</w:t>
      </w:r>
      <w:r w:rsidR="00B87D9D" w:rsidRPr="005346DB">
        <w:rPr>
          <w:rFonts w:ascii="ＭＳ Ｐゴシック" w:eastAsia="ＭＳ Ｐゴシック" w:hAnsi="ＭＳ Ｐゴシック" w:hint="eastAsia"/>
          <w:sz w:val="18"/>
          <w:szCs w:val="18"/>
        </w:rPr>
        <w:t>（切り取らずにそのままお送りくだ</w:t>
      </w:r>
      <w:r w:rsidR="001E1919" w:rsidRPr="005346DB">
        <w:rPr>
          <w:rFonts w:ascii="ＭＳ Ｐゴシック" w:eastAsia="ＭＳ Ｐゴシック" w:hAnsi="ＭＳ Ｐゴシック" w:hint="eastAsia"/>
          <w:sz w:val="18"/>
          <w:szCs w:val="18"/>
        </w:rPr>
        <w:t>さ</w:t>
      </w:r>
      <w:r w:rsidR="002D6FF0" w:rsidRPr="005346DB">
        <w:rPr>
          <w:rFonts w:ascii="ＭＳ Ｐゴシック" w:eastAsia="ＭＳ Ｐゴシック" w:hAnsi="ＭＳ Ｐゴシック" w:hint="eastAsia"/>
          <w:sz w:val="18"/>
          <w:szCs w:val="18"/>
        </w:rPr>
        <w:t>い）</w:t>
      </w:r>
    </w:p>
    <w:p w14:paraId="3605E04C" w14:textId="34186D4E" w:rsidR="002D6FF0" w:rsidRPr="00B52D58" w:rsidRDefault="002D6FF0" w:rsidP="00C91D11">
      <w:pPr>
        <w:tabs>
          <w:tab w:val="left" w:pos="8998"/>
          <w:tab w:val="left" w:pos="9356"/>
        </w:tabs>
        <w:spacing w:line="0" w:lineRule="atLeast"/>
        <w:ind w:left="142"/>
        <w:jc w:val="center"/>
        <w:rPr>
          <w:rFonts w:ascii="ＭＳ Ｐ明朝" w:eastAsia="SimSun" w:hAnsi="ＭＳ Ｐ明朝"/>
          <w:color w:val="FF0000"/>
          <w:sz w:val="22"/>
          <w:lang w:eastAsia="zh-CN"/>
        </w:rPr>
      </w:pPr>
      <w:r w:rsidRPr="002E414A">
        <w:rPr>
          <w:rFonts w:ascii="ＭＳ Ｐ明朝" w:eastAsia="ＭＳ Ｐ明朝" w:hAnsi="ＭＳ Ｐ明朝" w:hint="eastAsia"/>
          <w:sz w:val="18"/>
        </w:rPr>
        <w:t>一般</w:t>
      </w:r>
      <w:r w:rsidRPr="002E414A">
        <w:rPr>
          <w:rFonts w:ascii="ＭＳ Ｐ明朝" w:eastAsia="ＭＳ Ｐ明朝" w:hAnsi="ＭＳ Ｐ明朝" w:hint="eastAsia"/>
          <w:sz w:val="18"/>
          <w:lang w:eastAsia="zh-TW"/>
        </w:rPr>
        <w:t xml:space="preserve">社団法人 </w:t>
      </w:r>
      <w:r w:rsidRPr="002E414A">
        <w:rPr>
          <w:rFonts w:ascii="ＭＳ Ｐ明朝" w:eastAsia="ＭＳ Ｐ明朝" w:hAnsi="ＭＳ Ｐ明朝" w:hint="eastAsia"/>
          <w:sz w:val="22"/>
          <w:lang w:eastAsia="zh-TW"/>
        </w:rPr>
        <w:t>日本秘書協会（JSA）事務局</w:t>
      </w:r>
      <w:r w:rsidRPr="002E414A">
        <w:rPr>
          <w:rFonts w:ascii="ＭＳ Ｐ明朝" w:eastAsia="ＭＳ Ｐ明朝" w:hAnsi="ＭＳ Ｐ明朝" w:hint="eastAsia"/>
          <w:sz w:val="22"/>
        </w:rPr>
        <w:t xml:space="preserve">　</w:t>
      </w:r>
      <w:r w:rsidRPr="002E414A">
        <w:rPr>
          <w:rFonts w:ascii="ＭＳ Ｐ明朝" w:eastAsia="ＭＳ Ｐ明朝" w:hAnsi="ＭＳ Ｐ明朝"/>
          <w:sz w:val="22"/>
          <w:lang w:eastAsia="zh-TW"/>
        </w:rPr>
        <w:t xml:space="preserve"> </w:t>
      </w:r>
      <w:r w:rsidRPr="002E414A">
        <w:rPr>
          <w:rFonts w:ascii="ＭＳ Ｐ明朝" w:eastAsia="ＭＳ Ｐ明朝" w:hAnsi="ＭＳ Ｐ明朝" w:hint="eastAsia"/>
          <w:sz w:val="22"/>
          <w:lang w:eastAsia="zh-TW"/>
        </w:rPr>
        <w:t>行</w:t>
      </w:r>
      <w:r w:rsidRPr="002E414A">
        <w:rPr>
          <w:rFonts w:ascii="ＭＳ Ｐ明朝" w:eastAsia="ＭＳ Ｐ明朝" w:hAnsi="ＭＳ Ｐ明朝" w:hint="eastAsia"/>
          <w:sz w:val="22"/>
        </w:rPr>
        <w:t xml:space="preserve">　　　　</w:t>
      </w:r>
      <w:r w:rsidRPr="002E414A">
        <w:rPr>
          <w:rFonts w:ascii="ＭＳ Ｐ明朝" w:eastAsia="ＭＳ Ｐ明朝" w:hAnsi="ＭＳ Ｐ明朝" w:hint="eastAsia"/>
          <w:sz w:val="22"/>
          <w:lang w:eastAsia="zh-TW"/>
        </w:rPr>
        <w:t xml:space="preserve">　</w:t>
      </w:r>
      <w:r w:rsidR="00DF1973" w:rsidRPr="002E414A">
        <w:rPr>
          <w:rFonts w:ascii="ＭＳ Ｐ明朝" w:eastAsia="ＭＳ Ｐ明朝" w:hAnsi="ＭＳ Ｐ明朝" w:hint="eastAsia"/>
          <w:sz w:val="22"/>
        </w:rPr>
        <w:t xml:space="preserve"> </w:t>
      </w:r>
      <w:r w:rsidRPr="002E414A">
        <w:rPr>
          <w:rFonts w:ascii="ＭＳ Ｐ明朝" w:eastAsia="ＭＳ Ｐ明朝" w:hAnsi="ＭＳ Ｐ明朝" w:hint="eastAsia"/>
          <w:b/>
          <w:sz w:val="24"/>
          <w:szCs w:val="24"/>
          <w:lang w:eastAsia="zh-TW"/>
        </w:rPr>
        <w:t xml:space="preserve">FAX </w:t>
      </w:r>
      <w:r w:rsidRPr="002E414A">
        <w:rPr>
          <w:rFonts w:ascii="ＭＳ Ｐ明朝" w:eastAsia="ＭＳ Ｐ明朝" w:hAnsi="ＭＳ Ｐ明朝" w:hint="eastAsia"/>
          <w:b/>
          <w:sz w:val="24"/>
          <w:szCs w:val="24"/>
          <w:lang w:eastAsia="zh-CN"/>
        </w:rPr>
        <w:t>０３</w:t>
      </w:r>
      <w:r w:rsidR="00F91DBA" w:rsidRPr="002E414A">
        <w:rPr>
          <w:rFonts w:ascii="ＭＳ Ｐ明朝" w:eastAsia="ＭＳ Ｐ明朝" w:hAnsi="ＭＳ Ｐ明朝" w:hint="eastAsia"/>
          <w:b/>
          <w:sz w:val="24"/>
          <w:szCs w:val="24"/>
          <w:lang w:eastAsia="zh-CN"/>
        </w:rPr>
        <w:t>－</w:t>
      </w:r>
      <w:r w:rsidRPr="002E414A">
        <w:rPr>
          <w:rFonts w:ascii="ＭＳ Ｐ明朝" w:eastAsia="ＭＳ Ｐ明朝" w:hAnsi="ＭＳ Ｐ明朝" w:hint="eastAsia"/>
          <w:b/>
          <w:sz w:val="24"/>
          <w:szCs w:val="24"/>
          <w:lang w:eastAsia="zh-CN"/>
        </w:rPr>
        <w:t>３４７０－５２２８</w:t>
      </w:r>
      <w:r w:rsidR="00C826F3" w:rsidRPr="002E414A">
        <w:rPr>
          <w:rFonts w:ascii="ＭＳ Ｐ明朝" w:eastAsia="ＭＳ Ｐ明朝" w:hAnsi="ＭＳ Ｐ明朝" w:hint="eastAsia"/>
          <w:b/>
          <w:sz w:val="24"/>
          <w:szCs w:val="24"/>
        </w:rPr>
        <w:t xml:space="preserve">　　</w:t>
      </w:r>
      <w:r w:rsidR="00C826F3" w:rsidRPr="002E414A">
        <w:rPr>
          <w:rFonts w:ascii="ＭＳ Ｐ明朝" w:eastAsia="ＭＳ Ｐ明朝" w:hAnsi="ＭＳ Ｐ明朝" w:hint="eastAsia"/>
          <w:b/>
          <w:sz w:val="16"/>
          <w:szCs w:val="16"/>
        </w:rPr>
        <w:t xml:space="preserve">　　</w:t>
      </w:r>
      <w:r w:rsidR="00DF1973" w:rsidRPr="002E414A">
        <w:rPr>
          <w:rFonts w:ascii="ＭＳ Ｐ明朝" w:eastAsia="ＭＳ Ｐ明朝" w:hAnsi="ＭＳ Ｐ明朝" w:hint="eastAsia"/>
          <w:b/>
          <w:sz w:val="16"/>
          <w:szCs w:val="16"/>
        </w:rPr>
        <w:t xml:space="preserve">       </w:t>
      </w:r>
      <w:r w:rsidR="00C56583">
        <w:rPr>
          <w:rFonts w:ascii="ＭＳ Ｐ明朝" w:eastAsia="ＭＳ Ｐ明朝" w:hAnsi="ＭＳ Ｐ明朝" w:hint="eastAsia"/>
          <w:b/>
          <w:sz w:val="16"/>
          <w:szCs w:val="16"/>
        </w:rPr>
        <w:t xml:space="preserve">     </w:t>
      </w:r>
      <w:r w:rsidR="00C56583" w:rsidRPr="005346DB">
        <w:rPr>
          <w:rFonts w:ascii="ＭＳ Ｐ明朝" w:eastAsia="ＭＳ Ｐ明朝" w:hAnsi="ＭＳ Ｐ明朝" w:hint="eastAsia"/>
          <w:b/>
          <w:sz w:val="16"/>
          <w:szCs w:val="16"/>
        </w:rPr>
        <w:t xml:space="preserve"> </w:t>
      </w:r>
      <w:r w:rsidRPr="005346DB">
        <w:rPr>
          <w:rFonts w:ascii="ＭＳ Ｐ明朝" w:eastAsia="ＭＳ Ｐ明朝" w:hAnsi="ＭＳ Ｐ明朝" w:hint="eastAsia"/>
          <w:sz w:val="22"/>
          <w:lang w:eastAsia="zh-CN"/>
        </w:rPr>
        <w:t>月</w:t>
      </w:r>
      <w:r w:rsidR="00C826F3" w:rsidRPr="005346DB">
        <w:rPr>
          <w:rFonts w:ascii="ＭＳ Ｐ明朝" w:eastAsia="ＭＳ Ｐ明朝" w:hAnsi="ＭＳ Ｐ明朝" w:hint="eastAsia"/>
          <w:sz w:val="16"/>
          <w:szCs w:val="16"/>
        </w:rPr>
        <w:t xml:space="preserve">　</w:t>
      </w:r>
      <w:r w:rsidRPr="005346DB">
        <w:rPr>
          <w:rFonts w:ascii="ＭＳ Ｐ明朝" w:eastAsia="ＭＳ Ｐ明朝" w:hAnsi="ＭＳ Ｐ明朝" w:hint="eastAsia"/>
          <w:sz w:val="16"/>
          <w:szCs w:val="16"/>
          <w:lang w:eastAsia="zh-CN"/>
        </w:rPr>
        <w:t xml:space="preserve">　　</w:t>
      </w:r>
      <w:r w:rsidR="00FB4AA9">
        <w:rPr>
          <w:rFonts w:ascii="ＭＳ Ｐ明朝" w:eastAsia="ＭＳ Ｐ明朝" w:hAnsi="ＭＳ Ｐ明朝" w:hint="eastAsia"/>
          <w:sz w:val="16"/>
          <w:szCs w:val="16"/>
        </w:rPr>
        <w:t xml:space="preserve">　</w:t>
      </w:r>
      <w:r w:rsidR="00DF1973" w:rsidRPr="005346DB">
        <w:rPr>
          <w:rFonts w:ascii="ＭＳ Ｐ明朝" w:eastAsia="ＭＳ Ｐ明朝" w:hAnsi="ＭＳ Ｐ明朝" w:hint="eastAsia"/>
          <w:sz w:val="16"/>
          <w:szCs w:val="16"/>
        </w:rPr>
        <w:t xml:space="preserve">  </w:t>
      </w:r>
      <w:r w:rsidR="00F91DBA" w:rsidRPr="005346DB">
        <w:rPr>
          <w:rFonts w:ascii="ＭＳ Ｐ明朝" w:eastAsia="ＭＳ Ｐ明朝" w:hAnsi="ＭＳ Ｐ明朝" w:hint="eastAsia"/>
          <w:sz w:val="16"/>
          <w:szCs w:val="16"/>
        </w:rPr>
        <w:t xml:space="preserve"> </w:t>
      </w:r>
      <w:r w:rsidR="00DE585F">
        <w:rPr>
          <w:rFonts w:ascii="ＭＳ Ｐ明朝" w:eastAsia="ＭＳ Ｐ明朝" w:hAnsi="ＭＳ Ｐ明朝" w:hint="eastAsia"/>
          <w:sz w:val="16"/>
          <w:szCs w:val="16"/>
        </w:rPr>
        <w:t xml:space="preserve">　</w:t>
      </w:r>
      <w:r w:rsidRPr="005346DB">
        <w:rPr>
          <w:rFonts w:ascii="ＭＳ Ｐ明朝" w:eastAsia="ＭＳ Ｐ明朝" w:hAnsi="ＭＳ Ｐ明朝" w:hint="eastAsia"/>
          <w:sz w:val="22"/>
          <w:lang w:eastAsia="zh-CN"/>
        </w:rPr>
        <w:t>日</w:t>
      </w:r>
    </w:p>
    <w:p w14:paraId="1A7A883F" w14:textId="77777777" w:rsidR="00DD3E4A" w:rsidRPr="002E414A" w:rsidRDefault="00DD3E4A" w:rsidP="00DD3E4A">
      <w:pPr>
        <w:tabs>
          <w:tab w:val="left" w:pos="8998"/>
          <w:tab w:val="left" w:pos="9356"/>
        </w:tabs>
        <w:spacing w:line="80" w:lineRule="exact"/>
        <w:ind w:left="142"/>
        <w:jc w:val="center"/>
        <w:rPr>
          <w:rFonts w:ascii="ＭＳ Ｐ明朝" w:eastAsia="SimSun" w:hAnsi="ＭＳ Ｐ明朝"/>
          <w:sz w:val="22"/>
          <w:lang w:eastAsia="zh-CN"/>
        </w:rPr>
      </w:pPr>
    </w:p>
    <w:tbl>
      <w:tblPr>
        <w:tblW w:w="10774" w:type="dxa"/>
        <w:tblInd w:w="-32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978"/>
        <w:gridCol w:w="2870"/>
        <w:gridCol w:w="2126"/>
        <w:gridCol w:w="2800"/>
      </w:tblGrid>
      <w:tr w:rsidR="002E414A" w:rsidRPr="002E414A" w14:paraId="6916302A" w14:textId="77777777" w:rsidTr="009E5DC5">
        <w:trPr>
          <w:cantSplit/>
          <w:trHeight w:val="344"/>
        </w:trPr>
        <w:tc>
          <w:tcPr>
            <w:tcW w:w="2978" w:type="dxa"/>
            <w:vAlign w:val="center"/>
          </w:tcPr>
          <w:p w14:paraId="69C9A96F" w14:textId="77777777" w:rsidR="002D6FF0" w:rsidRPr="002E414A" w:rsidRDefault="006F0CDD" w:rsidP="002D6FF0">
            <w:pPr>
              <w:jc w:val="center"/>
              <w:rPr>
                <w:rFonts w:ascii="ＭＳ Ｐ明朝" w:eastAsia="ＭＳ Ｐ明朝" w:hAnsi="ＭＳ Ｐ明朝"/>
                <w:sz w:val="22"/>
              </w:rPr>
            </w:pPr>
            <w:r w:rsidRPr="002E414A">
              <w:rPr>
                <w:rFonts w:ascii="ＭＳ Ｐ明朝" w:eastAsia="ＭＳ Ｐ明朝" w:hAnsi="ＭＳ Ｐ明朝"/>
                <w:sz w:val="22"/>
              </w:rPr>
              <w:ruby>
                <w:rubyPr>
                  <w:rubyAlign w:val="distributeSpace"/>
                  <w:hps w:val="11"/>
                  <w:hpsRaise w:val="20"/>
                  <w:hpsBaseText w:val="22"/>
                  <w:lid w:val="ja-JP"/>
                </w:rubyPr>
                <w:rt>
                  <w:r w:rsidR="002D6FF0" w:rsidRPr="002E414A">
                    <w:rPr>
                      <w:rFonts w:ascii="ＭＳ Ｐ明朝" w:eastAsia="ＭＳ Ｐ明朝" w:hAnsi="ＭＳ Ｐ明朝"/>
                      <w:sz w:val="11"/>
                    </w:rPr>
                    <w:t>ふり</w:t>
                  </w:r>
                </w:rt>
                <w:rubyBase>
                  <w:r w:rsidR="002D6FF0" w:rsidRPr="002E414A">
                    <w:rPr>
                      <w:rFonts w:ascii="ＭＳ Ｐ明朝" w:eastAsia="ＭＳ Ｐ明朝" w:hAnsi="ＭＳ Ｐ明朝"/>
                      <w:sz w:val="22"/>
                    </w:rPr>
                    <w:t>氏</w:t>
                  </w:r>
                </w:rubyBase>
              </w:ruby>
            </w:r>
            <w:r w:rsidR="002D6FF0" w:rsidRPr="002E414A">
              <w:rPr>
                <w:rFonts w:ascii="ＭＳ Ｐ明朝" w:eastAsia="ＭＳ Ｐ明朝" w:hAnsi="ＭＳ Ｐ明朝" w:hint="eastAsia"/>
                <w:sz w:val="22"/>
              </w:rPr>
              <w:t xml:space="preserve">　</w:t>
            </w:r>
            <w:r w:rsidRPr="002E414A">
              <w:rPr>
                <w:rFonts w:ascii="ＭＳ Ｐ明朝" w:eastAsia="ＭＳ Ｐ明朝" w:hAnsi="ＭＳ Ｐ明朝"/>
                <w:sz w:val="22"/>
              </w:rPr>
              <w:ruby>
                <w:rubyPr>
                  <w:rubyAlign w:val="distributeSpace"/>
                  <w:hps w:val="11"/>
                  <w:hpsRaise w:val="20"/>
                  <w:hpsBaseText w:val="22"/>
                  <w:lid w:val="ja-JP"/>
                </w:rubyPr>
                <w:rt>
                  <w:r w:rsidR="002D6FF0" w:rsidRPr="002E414A">
                    <w:rPr>
                      <w:rFonts w:ascii="ＭＳ Ｐ明朝" w:eastAsia="ＭＳ Ｐ明朝" w:hAnsi="ＭＳ Ｐ明朝"/>
                      <w:sz w:val="11"/>
                    </w:rPr>
                    <w:t>がな</w:t>
                  </w:r>
                </w:rt>
                <w:rubyBase>
                  <w:r w:rsidR="002D6FF0" w:rsidRPr="002E414A">
                    <w:rPr>
                      <w:rFonts w:ascii="ＭＳ Ｐ明朝" w:eastAsia="ＭＳ Ｐ明朝" w:hAnsi="ＭＳ Ｐ明朝"/>
                      <w:sz w:val="22"/>
                    </w:rPr>
                    <w:t>名</w:t>
                  </w:r>
                </w:rubyBase>
              </w:ruby>
            </w:r>
          </w:p>
        </w:tc>
        <w:tc>
          <w:tcPr>
            <w:tcW w:w="4996" w:type="dxa"/>
            <w:gridSpan w:val="2"/>
            <w:tcBorders>
              <w:right w:val="single" w:sz="4" w:space="0" w:color="auto"/>
            </w:tcBorders>
            <w:vAlign w:val="center"/>
          </w:tcPr>
          <w:p w14:paraId="7875EB47" w14:textId="77777777" w:rsidR="002D6FF0" w:rsidRPr="002E414A" w:rsidRDefault="002D6FF0" w:rsidP="00DB0E8C">
            <w:pPr>
              <w:jc w:val="center"/>
              <w:rPr>
                <w:rFonts w:ascii="ＭＳ Ｐ明朝" w:eastAsia="ＭＳ Ｐ明朝" w:hAnsi="ＭＳ Ｐ明朝"/>
                <w:sz w:val="22"/>
              </w:rPr>
            </w:pPr>
            <w:r w:rsidRPr="002E414A">
              <w:rPr>
                <w:rFonts w:ascii="ＭＳ Ｐ明朝" w:eastAsia="ＭＳ Ｐ明朝" w:hAnsi="ＭＳ Ｐ明朝" w:hint="eastAsia"/>
                <w:sz w:val="22"/>
              </w:rPr>
              <w:t>勤務先 ・ 部署 ・ 役職</w:t>
            </w:r>
          </w:p>
        </w:tc>
        <w:tc>
          <w:tcPr>
            <w:tcW w:w="2800" w:type="dxa"/>
            <w:tcBorders>
              <w:left w:val="single" w:sz="4" w:space="0" w:color="auto"/>
            </w:tcBorders>
            <w:vAlign w:val="center"/>
          </w:tcPr>
          <w:p w14:paraId="5ECFE878" w14:textId="77777777" w:rsidR="002D6FF0" w:rsidRPr="002E414A" w:rsidRDefault="002D6FF0" w:rsidP="002D6FF0">
            <w:pPr>
              <w:jc w:val="center"/>
              <w:rPr>
                <w:rFonts w:ascii="ＭＳ Ｐ明朝" w:eastAsia="ＭＳ Ｐ明朝" w:hAnsi="ＭＳ Ｐ明朝"/>
                <w:sz w:val="20"/>
              </w:rPr>
            </w:pPr>
            <w:r w:rsidRPr="002E414A">
              <w:rPr>
                <w:rFonts w:ascii="ＭＳ Ｐ明朝" w:eastAsia="ＭＳ Ｐ明朝" w:hAnsi="ＭＳ Ｐ明朝" w:hint="eastAsia"/>
                <w:sz w:val="20"/>
              </w:rPr>
              <w:t>○をおつけください</w:t>
            </w:r>
          </w:p>
        </w:tc>
      </w:tr>
      <w:tr w:rsidR="002E414A" w:rsidRPr="002E414A" w14:paraId="1E3D57B2" w14:textId="77777777" w:rsidTr="009E5DC5">
        <w:trPr>
          <w:cantSplit/>
          <w:trHeight w:val="402"/>
        </w:trPr>
        <w:tc>
          <w:tcPr>
            <w:tcW w:w="2978" w:type="dxa"/>
            <w:vAlign w:val="center"/>
          </w:tcPr>
          <w:p w14:paraId="13429CAB" w14:textId="77777777" w:rsidR="002D6FF0" w:rsidRPr="002E414A" w:rsidRDefault="002D6FF0" w:rsidP="002D6FF0">
            <w:pPr>
              <w:spacing w:line="480" w:lineRule="exact"/>
              <w:rPr>
                <w:rFonts w:ascii="ＭＳ Ｐ明朝" w:eastAsia="ＭＳ Ｐ明朝" w:hAnsi="ＭＳ Ｐ明朝"/>
                <w:sz w:val="22"/>
              </w:rPr>
            </w:pPr>
          </w:p>
        </w:tc>
        <w:tc>
          <w:tcPr>
            <w:tcW w:w="4996" w:type="dxa"/>
            <w:gridSpan w:val="2"/>
            <w:tcBorders>
              <w:right w:val="single" w:sz="4" w:space="0" w:color="auto"/>
            </w:tcBorders>
            <w:vAlign w:val="center"/>
          </w:tcPr>
          <w:p w14:paraId="599DD975" w14:textId="77777777" w:rsidR="00BB31B1" w:rsidRPr="002E414A" w:rsidRDefault="00BB31B1" w:rsidP="002D6FF0">
            <w:pPr>
              <w:spacing w:line="480" w:lineRule="exact"/>
              <w:rPr>
                <w:rFonts w:ascii="ＭＳ Ｐ明朝" w:eastAsia="ＭＳ Ｐ明朝" w:hAnsi="ＭＳ Ｐ明朝"/>
                <w:sz w:val="18"/>
              </w:rPr>
            </w:pPr>
          </w:p>
        </w:tc>
        <w:tc>
          <w:tcPr>
            <w:tcW w:w="2800" w:type="dxa"/>
            <w:tcBorders>
              <w:left w:val="single" w:sz="4" w:space="0" w:color="auto"/>
            </w:tcBorders>
            <w:vAlign w:val="center"/>
          </w:tcPr>
          <w:p w14:paraId="17AC51B8" w14:textId="77777777" w:rsidR="002D6FF0" w:rsidRPr="002E414A" w:rsidRDefault="00442262" w:rsidP="002D6FF0">
            <w:pPr>
              <w:spacing w:line="320" w:lineRule="exact"/>
              <w:rPr>
                <w:rFonts w:ascii="ＭＳ Ｐ明朝" w:eastAsia="ＭＳ Ｐ明朝" w:hAnsi="ＭＳ Ｐ明朝"/>
                <w:sz w:val="20"/>
              </w:rPr>
            </w:pPr>
            <w:r>
              <w:rPr>
                <w:rFonts w:ascii="ＭＳ Ｐ明朝" w:eastAsia="ＭＳ Ｐ明朝" w:hAnsi="ＭＳ Ｐ明朝" w:hint="eastAsia"/>
                <w:sz w:val="20"/>
              </w:rPr>
              <w:t>・</w:t>
            </w:r>
            <w:r w:rsidR="002D6FF0" w:rsidRPr="002E414A">
              <w:rPr>
                <w:rFonts w:ascii="ＭＳ Ｐ明朝" w:eastAsia="ＭＳ Ｐ明朝" w:hAnsi="ＭＳ Ｐ明朝" w:hint="eastAsia"/>
                <w:sz w:val="20"/>
              </w:rPr>
              <w:t>会員　（ 法人 ・ 個人 ）</w:t>
            </w:r>
          </w:p>
          <w:p w14:paraId="3461927B" w14:textId="1279758D" w:rsidR="00EF4187" w:rsidRPr="002E414A" w:rsidRDefault="002D6FF0" w:rsidP="00EF4187">
            <w:pPr>
              <w:spacing w:line="320" w:lineRule="exact"/>
              <w:rPr>
                <w:rFonts w:ascii="ＭＳ Ｐ明朝" w:eastAsia="ＭＳ Ｐ明朝" w:hAnsi="ＭＳ Ｐ明朝"/>
                <w:sz w:val="20"/>
              </w:rPr>
            </w:pPr>
            <w:r w:rsidRPr="002E414A">
              <w:rPr>
                <w:rFonts w:ascii="ＭＳ Ｐ明朝" w:eastAsia="ＭＳ Ｐ明朝" w:hAnsi="ＭＳ Ｐ明朝" w:hint="eastAsia"/>
                <w:sz w:val="20"/>
              </w:rPr>
              <w:t xml:space="preserve">・一般　</w:t>
            </w:r>
            <w:r w:rsidR="00EF4187">
              <w:rPr>
                <w:rFonts w:ascii="ＭＳ Ｐ明朝" w:eastAsia="ＭＳ Ｐ明朝" w:hAnsi="ＭＳ Ｐ明朝" w:hint="eastAsia"/>
                <w:sz w:val="20"/>
              </w:rPr>
              <w:t xml:space="preserve">　　　　　紹介者</w:t>
            </w:r>
          </w:p>
        </w:tc>
      </w:tr>
      <w:tr w:rsidR="002E414A" w:rsidRPr="002E414A" w14:paraId="69B2A48E" w14:textId="77777777" w:rsidTr="009E5DC5">
        <w:tc>
          <w:tcPr>
            <w:tcW w:w="5848" w:type="dxa"/>
            <w:gridSpan w:val="2"/>
            <w:vAlign w:val="center"/>
          </w:tcPr>
          <w:p w14:paraId="325A076E" w14:textId="77777777" w:rsidR="002D6FF0" w:rsidRPr="002E414A" w:rsidRDefault="002D6FF0" w:rsidP="002D6FF0">
            <w:pPr>
              <w:jc w:val="center"/>
              <w:rPr>
                <w:rFonts w:ascii="ＭＳ Ｐ明朝" w:eastAsia="ＭＳ Ｐ明朝" w:hAnsi="ＭＳ Ｐ明朝"/>
                <w:sz w:val="20"/>
              </w:rPr>
            </w:pPr>
            <w:r w:rsidRPr="002E414A">
              <w:rPr>
                <w:rFonts w:ascii="ＭＳ Ｐ明朝" w:eastAsia="ＭＳ Ｐ明朝" w:hAnsi="ＭＳ Ｐ明朝" w:hint="eastAsia"/>
                <w:sz w:val="22"/>
                <w:szCs w:val="22"/>
              </w:rPr>
              <w:t>住所</w:t>
            </w:r>
            <w:r w:rsidRPr="002E414A">
              <w:rPr>
                <w:rFonts w:ascii="ＭＳ Ｐ明朝" w:eastAsia="ＭＳ Ｐ明朝" w:hAnsi="ＭＳ Ｐ明朝" w:hint="eastAsia"/>
                <w:sz w:val="20"/>
              </w:rPr>
              <w:t xml:space="preserve">　（・勤務先</w:t>
            </w:r>
            <w:r w:rsidR="00C83405">
              <w:rPr>
                <w:rFonts w:ascii="ＭＳ Ｐ明朝" w:eastAsia="ＭＳ Ｐ明朝" w:hAnsi="ＭＳ Ｐ明朝" w:hint="eastAsia"/>
                <w:sz w:val="20"/>
              </w:rPr>
              <w:t xml:space="preserve"> </w:t>
            </w:r>
            <w:r w:rsidRPr="002E414A">
              <w:rPr>
                <w:rFonts w:ascii="ＭＳ Ｐ明朝" w:eastAsia="ＭＳ Ｐ明朝" w:hAnsi="ＭＳ Ｐ明朝" w:hint="eastAsia"/>
                <w:sz w:val="20"/>
              </w:rPr>
              <w:t xml:space="preserve">　・自宅）　</w:t>
            </w:r>
            <w:r w:rsidRPr="002E414A">
              <w:rPr>
                <w:rFonts w:ascii="ＭＳ Ｐ明朝" w:eastAsia="ＭＳ Ｐ明朝" w:hAnsi="ＭＳ Ｐ明朝"/>
                <w:sz w:val="20"/>
              </w:rPr>
              <w:t>*</w:t>
            </w:r>
            <w:r w:rsidRPr="002E414A">
              <w:rPr>
                <w:rFonts w:ascii="ＭＳ Ｐ明朝" w:eastAsia="ＭＳ Ｐ明朝" w:hAnsi="ＭＳ Ｐ明朝" w:hint="eastAsia"/>
                <w:sz w:val="20"/>
              </w:rPr>
              <w:t>どちらかに○をおつけください</w:t>
            </w:r>
          </w:p>
        </w:tc>
        <w:tc>
          <w:tcPr>
            <w:tcW w:w="2126" w:type="dxa"/>
            <w:vAlign w:val="center"/>
          </w:tcPr>
          <w:p w14:paraId="42DBD08A" w14:textId="77777777" w:rsidR="002D6FF0" w:rsidRPr="002E414A" w:rsidRDefault="000C1B26" w:rsidP="002D6FF0">
            <w:pPr>
              <w:jc w:val="center"/>
              <w:rPr>
                <w:rFonts w:ascii="ＭＳ Ｐ明朝" w:eastAsia="ＭＳ Ｐ明朝" w:hAnsi="ＭＳ Ｐ明朝"/>
                <w:sz w:val="22"/>
              </w:rPr>
            </w:pPr>
            <w:r w:rsidRPr="002E414A">
              <w:rPr>
                <w:rFonts w:ascii="ＭＳ Ｐ明朝" w:eastAsia="ＭＳ Ｐ明朝" w:hAnsi="ＭＳ Ｐ明朝" w:hint="eastAsia"/>
                <w:sz w:val="22"/>
              </w:rPr>
              <w:t>携帯</w:t>
            </w:r>
            <w:r w:rsidR="002D6FF0" w:rsidRPr="002E414A">
              <w:rPr>
                <w:rFonts w:ascii="ＭＳ Ｐ明朝" w:eastAsia="ＭＳ Ｐ明朝" w:hAnsi="ＭＳ Ｐ明朝" w:hint="eastAsia"/>
                <w:sz w:val="22"/>
              </w:rPr>
              <w:t>電話番号</w:t>
            </w:r>
          </w:p>
        </w:tc>
        <w:tc>
          <w:tcPr>
            <w:tcW w:w="2800" w:type="dxa"/>
            <w:vAlign w:val="center"/>
          </w:tcPr>
          <w:p w14:paraId="05DC2636" w14:textId="77777777" w:rsidR="002D6FF0" w:rsidRPr="002E414A" w:rsidRDefault="000C1B26" w:rsidP="002D6FF0">
            <w:pPr>
              <w:jc w:val="center"/>
              <w:rPr>
                <w:rFonts w:ascii="ＭＳ Ｐ明朝" w:eastAsia="ＭＳ Ｐ明朝" w:hAnsi="ＭＳ Ｐ明朝"/>
                <w:sz w:val="22"/>
              </w:rPr>
            </w:pPr>
            <w:r w:rsidRPr="002E414A">
              <w:rPr>
                <w:rFonts w:ascii="ＭＳ Ｐ明朝" w:eastAsia="ＭＳ Ｐ明朝" w:hAnsi="ＭＳ Ｐ明朝" w:hint="eastAsia"/>
                <w:sz w:val="22"/>
              </w:rPr>
              <w:t>Ｅメールアドレス</w:t>
            </w:r>
          </w:p>
        </w:tc>
      </w:tr>
      <w:tr w:rsidR="002E414A" w:rsidRPr="002E414A" w14:paraId="4B8F4CE9" w14:textId="77777777" w:rsidTr="009E5DC5">
        <w:trPr>
          <w:trHeight w:val="444"/>
        </w:trPr>
        <w:tc>
          <w:tcPr>
            <w:tcW w:w="5848" w:type="dxa"/>
            <w:gridSpan w:val="2"/>
            <w:vAlign w:val="center"/>
          </w:tcPr>
          <w:p w14:paraId="4712C1FD" w14:textId="3A2734E3" w:rsidR="00EF4187" w:rsidRPr="002E414A" w:rsidRDefault="002D6FF0" w:rsidP="002D6FF0">
            <w:pPr>
              <w:spacing w:line="400" w:lineRule="exact"/>
              <w:rPr>
                <w:rFonts w:ascii="ＭＳ Ｐ明朝" w:eastAsia="ＭＳ Ｐ明朝" w:hAnsi="ＭＳ Ｐ明朝"/>
                <w:sz w:val="20"/>
              </w:rPr>
            </w:pPr>
            <w:r w:rsidRPr="002E414A">
              <w:rPr>
                <w:rFonts w:ascii="ＭＳ Ｐ明朝" w:eastAsia="ＭＳ Ｐ明朝" w:hAnsi="ＭＳ Ｐ明朝" w:hint="eastAsia"/>
                <w:sz w:val="20"/>
              </w:rPr>
              <w:t>〒</w:t>
            </w:r>
          </w:p>
        </w:tc>
        <w:tc>
          <w:tcPr>
            <w:tcW w:w="2126" w:type="dxa"/>
            <w:tcBorders>
              <w:bottom w:val="single" w:sz="4" w:space="0" w:color="auto"/>
            </w:tcBorders>
            <w:vAlign w:val="center"/>
          </w:tcPr>
          <w:p w14:paraId="35A8E818" w14:textId="77777777" w:rsidR="002D6FF0" w:rsidRPr="002E414A" w:rsidRDefault="002D6FF0" w:rsidP="002D6FF0">
            <w:pPr>
              <w:spacing w:line="400" w:lineRule="exact"/>
              <w:rPr>
                <w:rFonts w:ascii="ＭＳ Ｐ明朝" w:eastAsia="ＭＳ Ｐ明朝" w:hAnsi="ＭＳ Ｐ明朝"/>
                <w:sz w:val="22"/>
              </w:rPr>
            </w:pPr>
          </w:p>
        </w:tc>
        <w:tc>
          <w:tcPr>
            <w:tcW w:w="2800" w:type="dxa"/>
            <w:tcBorders>
              <w:bottom w:val="single" w:sz="4" w:space="0" w:color="auto"/>
            </w:tcBorders>
            <w:vAlign w:val="center"/>
          </w:tcPr>
          <w:p w14:paraId="2BDCAAC0" w14:textId="77777777" w:rsidR="002D6FF0" w:rsidRPr="002E414A" w:rsidRDefault="002D6FF0" w:rsidP="002D6FF0">
            <w:pPr>
              <w:spacing w:line="400" w:lineRule="exact"/>
              <w:rPr>
                <w:rFonts w:ascii="ＭＳ Ｐ明朝" w:eastAsia="ＭＳ Ｐ明朝" w:hAnsi="ＭＳ Ｐ明朝"/>
                <w:sz w:val="22"/>
              </w:rPr>
            </w:pPr>
          </w:p>
        </w:tc>
      </w:tr>
    </w:tbl>
    <w:p w14:paraId="7A70D03B" w14:textId="77777777" w:rsidR="00C10039" w:rsidRPr="002E414A" w:rsidRDefault="00C10039" w:rsidP="00C10039">
      <w:pPr>
        <w:autoSpaceDE w:val="0"/>
        <w:autoSpaceDN w:val="0"/>
        <w:snapToGrid w:val="0"/>
        <w:spacing w:line="180" w:lineRule="exact"/>
        <w:ind w:firstLineChars="400" w:firstLine="589"/>
        <w:rPr>
          <w:rFonts w:ascii="ＭＳ Ｐゴシック" w:eastAsia="ＭＳ Ｐゴシック" w:hAnsi="ＭＳ Ｐゴシック"/>
          <w:sz w:val="16"/>
        </w:rPr>
      </w:pPr>
      <w:r w:rsidRPr="002E414A">
        <w:rPr>
          <w:rFonts w:ascii="ＭＳ Ｐゴシック" w:eastAsia="ＭＳ Ｐゴシック" w:hAnsi="ＭＳ Ｐゴシック" w:hint="eastAsia"/>
          <w:sz w:val="16"/>
        </w:rPr>
        <w:t>＜個人情報の取扱いに関するお知らせ＞</w:t>
      </w:r>
    </w:p>
    <w:p w14:paraId="54F158F3" w14:textId="77777777" w:rsidR="00C10039" w:rsidRPr="002E414A" w:rsidRDefault="00C10039" w:rsidP="00C10039">
      <w:pPr>
        <w:autoSpaceDE w:val="0"/>
        <w:autoSpaceDN w:val="0"/>
        <w:snapToGrid w:val="0"/>
        <w:spacing w:line="180" w:lineRule="exact"/>
        <w:ind w:firstLineChars="400" w:firstLine="589"/>
        <w:rPr>
          <w:rFonts w:ascii="ＭＳ Ｐゴシック" w:eastAsia="ＭＳ Ｐゴシック" w:hAnsi="ＭＳ Ｐゴシック"/>
          <w:sz w:val="16"/>
        </w:rPr>
      </w:pPr>
      <w:r w:rsidRPr="002E414A">
        <w:rPr>
          <w:rFonts w:ascii="ＭＳ Ｐゴシック" w:eastAsia="ＭＳ Ｐゴシック" w:hAnsi="ＭＳ Ｐゴシック" w:hint="eastAsia"/>
          <w:sz w:val="16"/>
        </w:rPr>
        <w:t>当協会は、個人情報の保護徹底に努めております。</w:t>
      </w:r>
    </w:p>
    <w:p w14:paraId="49EE434F" w14:textId="77777777" w:rsidR="00C10039" w:rsidRPr="002E414A" w:rsidRDefault="00C10039" w:rsidP="00C10039">
      <w:pPr>
        <w:autoSpaceDE w:val="0"/>
        <w:autoSpaceDN w:val="0"/>
        <w:snapToGrid w:val="0"/>
        <w:spacing w:line="180" w:lineRule="exact"/>
        <w:ind w:firstLineChars="400" w:firstLine="589"/>
        <w:rPr>
          <w:rFonts w:ascii="ＭＳ Ｐゴシック" w:eastAsia="ＭＳ Ｐゴシック" w:hAnsi="ＭＳ Ｐゴシック"/>
          <w:sz w:val="16"/>
        </w:rPr>
      </w:pPr>
      <w:r w:rsidRPr="002E414A">
        <w:rPr>
          <w:rFonts w:ascii="ＭＳ Ｐゴシック" w:eastAsia="ＭＳ Ｐゴシック" w:hAnsi="ＭＳ Ｐゴシック" w:hint="eastAsia"/>
          <w:sz w:val="16"/>
        </w:rPr>
        <w:t>参加申込書にご記入いただくことで、以下に明記する個人情報の収集と利用について、同意いただいたものとさせていただきます。</w:t>
      </w:r>
    </w:p>
    <w:p w14:paraId="54991027" w14:textId="77777777" w:rsidR="00C10039" w:rsidRPr="002E414A" w:rsidRDefault="00C10039" w:rsidP="00C10039">
      <w:pPr>
        <w:autoSpaceDE w:val="0"/>
        <w:autoSpaceDN w:val="0"/>
        <w:snapToGrid w:val="0"/>
        <w:spacing w:line="180" w:lineRule="exact"/>
        <w:ind w:firstLineChars="400" w:firstLine="589"/>
        <w:rPr>
          <w:rFonts w:ascii="ＭＳ Ｐゴシック" w:eastAsia="ＭＳ Ｐゴシック" w:hAnsi="ＭＳ Ｐゴシック"/>
          <w:sz w:val="16"/>
        </w:rPr>
      </w:pPr>
      <w:r w:rsidRPr="002E414A">
        <w:rPr>
          <w:rFonts w:ascii="ＭＳ Ｐゴシック" w:eastAsia="ＭＳ Ｐゴシック" w:hAnsi="ＭＳ Ｐゴシック" w:hint="eastAsia"/>
          <w:sz w:val="16"/>
        </w:rPr>
        <w:t>【収集する個人情報】　上記申込書の記入事項</w:t>
      </w:r>
    </w:p>
    <w:p w14:paraId="6132155C" w14:textId="3D4DFCF6" w:rsidR="004270B9" w:rsidRPr="00C10039" w:rsidRDefault="00C10039" w:rsidP="00C10039">
      <w:pPr>
        <w:autoSpaceDE w:val="0"/>
        <w:autoSpaceDN w:val="0"/>
        <w:snapToGrid w:val="0"/>
        <w:spacing w:line="180" w:lineRule="exact"/>
        <w:ind w:firstLineChars="400" w:firstLine="589"/>
        <w:rPr>
          <w:rFonts w:ascii="ＭＳ Ｐゴシック" w:eastAsia="ＭＳ Ｐゴシック" w:hAnsi="ＭＳ Ｐゴシック"/>
          <w:sz w:val="16"/>
        </w:rPr>
      </w:pPr>
      <w:r w:rsidRPr="002E414A">
        <w:rPr>
          <w:rFonts w:ascii="ＭＳ Ｐゴシック" w:eastAsia="ＭＳ Ｐゴシック" w:hAnsi="ＭＳ Ｐゴシック" w:hint="eastAsia"/>
          <w:sz w:val="16"/>
        </w:rPr>
        <w:t>【収集した個人情報の使用】　①参加者名簿の作成　②定例会の円滑な進行補助　③資料・アンケート等の送付</w:t>
      </w:r>
    </w:p>
    <w:sectPr w:rsidR="004270B9" w:rsidRPr="00C10039" w:rsidSect="00A83286">
      <w:headerReference w:type="default" r:id="rId14"/>
      <w:pgSz w:w="11901" w:h="16840" w:code="9"/>
      <w:pgMar w:top="2268" w:right="1021" w:bottom="454" w:left="1021" w:header="397" w:footer="284" w:gutter="0"/>
      <w:cols w:space="425"/>
      <w:docGrid w:type="linesAndChars" w:linePitch="291" w:charSpace="-26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3BC2F" w14:textId="77777777" w:rsidR="008D61E9" w:rsidRDefault="008D61E9">
      <w:r>
        <w:separator/>
      </w:r>
    </w:p>
  </w:endnote>
  <w:endnote w:type="continuationSeparator" w:id="0">
    <w:p w14:paraId="1E5BCBE7" w14:textId="77777777" w:rsidR="008D61E9" w:rsidRDefault="008D6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リュウミンライト－ＫＬ">
    <w:altName w:val="ＭＳ 明朝"/>
    <w:panose1 w:val="00000000000000000000"/>
    <w:charset w:val="80"/>
    <w:family w:val="auto"/>
    <w:notTrueType/>
    <w:pitch w:val="variable"/>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Osak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33E47" w14:textId="77777777" w:rsidR="008D61E9" w:rsidRDefault="008D61E9">
      <w:r>
        <w:separator/>
      </w:r>
    </w:p>
  </w:footnote>
  <w:footnote w:type="continuationSeparator" w:id="0">
    <w:p w14:paraId="14F215DE" w14:textId="77777777" w:rsidR="008D61E9" w:rsidRDefault="008D6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3496" w14:textId="22F735D6" w:rsidR="00BE4A0A" w:rsidRDefault="00045A52" w:rsidP="00AB7774">
    <w:pPr>
      <w:jc w:val="center"/>
    </w:pPr>
    <w:r>
      <w:rPr>
        <w:noProof/>
      </w:rPr>
      <mc:AlternateContent>
        <mc:Choice Requires="wps">
          <w:drawing>
            <wp:anchor distT="0" distB="0" distL="114300" distR="114300" simplePos="0" relativeHeight="251657728" behindDoc="1" locked="0" layoutInCell="0" allowOverlap="1" wp14:anchorId="2DF46788" wp14:editId="3ED2403D">
              <wp:simplePos x="0" y="0"/>
              <wp:positionH relativeFrom="margin">
                <wp:posOffset>0</wp:posOffset>
              </wp:positionH>
              <wp:positionV relativeFrom="paragraph">
                <wp:posOffset>0</wp:posOffset>
              </wp:positionV>
              <wp:extent cx="1626870" cy="550545"/>
              <wp:effectExtent l="0" t="0" r="0" b="1905"/>
              <wp:wrapNone/>
              <wp:docPr id="1" name="四角形: メ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550545"/>
                      </a:xfrm>
                      <a:prstGeom prst="foldedCorner">
                        <a:avLst>
                          <a:gd name="adj" fmla="val 12500"/>
                        </a:avLst>
                      </a:prstGeom>
                      <a:solidFill>
                        <a:srgbClr val="FFFFFF"/>
                      </a:solidFill>
                      <a:ln w="25400">
                        <a:solidFill>
                          <a:srgbClr val="000000"/>
                        </a:solidFill>
                        <a:round/>
                        <a:headEnd/>
                        <a:tailEnd/>
                      </a:ln>
                    </wps:spPr>
                    <wps:txbx>
                      <w:txbxContent>
                        <w:p w14:paraId="6496E102" w14:textId="77777777" w:rsidR="00D011D8" w:rsidRPr="00AA6154" w:rsidRDefault="00D011D8" w:rsidP="00D011D8">
                          <w:pPr>
                            <w:jc w:val="center"/>
                            <w:rPr>
                              <w:rFonts w:asciiTheme="majorEastAsia" w:eastAsiaTheme="majorEastAsia" w:hAnsiTheme="majorEastAsia"/>
                              <w:b/>
                              <w:sz w:val="52"/>
                              <w:szCs w:val="52"/>
                            </w:rPr>
                          </w:pPr>
                          <w:r w:rsidRPr="00AA6154">
                            <w:rPr>
                              <w:rFonts w:asciiTheme="majorEastAsia" w:eastAsiaTheme="majorEastAsia" w:hAnsiTheme="majorEastAsia" w:hint="eastAsia"/>
                              <w:b/>
                              <w:sz w:val="52"/>
                              <w:szCs w:val="52"/>
                            </w:rPr>
                            <w:t>関西支部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46788"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 o:spid="_x0000_s1028" type="#_x0000_t65" style="position:absolute;left:0;text-align:left;margin-left:0;margin-top:0;width:128.1pt;height:43.3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" o:allowincell="f" strokeweight="2pt">
              <v:textbox inset="5.85pt,.7pt,5.85pt,.7pt">
                <w:txbxContent>
                  <w:p w14:paraId="6496E102" w14:textId="77777777" w:rsidR="00D011D8" w:rsidRPr="00AA6154" w:rsidRDefault="00D011D8" w:rsidP="00D011D8">
                    <w:pPr>
                      <w:jc w:val="center"/>
                      <w:rPr>
                        <w:rFonts w:asciiTheme="majorEastAsia" w:eastAsiaTheme="majorEastAsia" w:hAnsiTheme="majorEastAsia"/>
                        <w:b/>
                        <w:sz w:val="52"/>
                        <w:szCs w:val="52"/>
                      </w:rPr>
                    </w:pPr>
                    <w:r w:rsidRPr="00AA6154">
                      <w:rPr>
                        <w:rFonts w:asciiTheme="majorEastAsia" w:eastAsiaTheme="majorEastAsia" w:hAnsiTheme="majorEastAsia" w:hint="eastAsia"/>
                        <w:b/>
                        <w:sz w:val="52"/>
                        <w:szCs w:val="52"/>
                      </w:rPr>
                      <w:t>関西支部</w:t>
                    </w:r>
                  </w:p>
                </w:txbxContent>
              </v:textbox>
              <w10:wrap anchorx="margin"/>
            </v:shape>
          </w:pict>
        </mc:Fallback>
      </mc:AlternateContent>
    </w:r>
    <w:r w:rsidR="00BE4A0A">
      <w:object w:dxaOrig="1320" w:dyaOrig="876" w14:anchorId="2CB077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43.5pt" fillcolor="window">
          <v:imagedata r:id="rId1" o:title=""/>
        </v:shape>
        <o:OLEObject Type="Embed" ProgID="Word.Picture.8" ShapeID="_x0000_i1025" DrawAspect="Content" ObjectID="_1854616444" r:id="rId2"/>
      </w:object>
    </w:r>
  </w:p>
  <w:p w14:paraId="0E9B5256" w14:textId="77777777" w:rsidR="00BE4A0A" w:rsidRDefault="00DC7936" w:rsidP="00AB7774">
    <w:pPr>
      <w:spacing w:line="240" w:lineRule="auto"/>
      <w:jc w:val="center"/>
      <w:rPr>
        <w:rFonts w:ascii="Times New Roman" w:hAnsi="Times New Roman"/>
        <w:color w:val="000000"/>
        <w:w w:val="110"/>
      </w:rPr>
    </w:pPr>
    <w:r>
      <w:rPr>
        <w:rFonts w:ascii="Times New Roman" w:hAnsi="Times New Roman" w:hint="eastAsia"/>
        <w:color w:val="000000"/>
        <w:sz w:val="20"/>
      </w:rPr>
      <w:t>一般社団</w:t>
    </w:r>
    <w:r w:rsidR="00BE4A0A">
      <w:rPr>
        <w:rFonts w:ascii="Times New Roman" w:hAnsi="Times New Roman" w:hint="eastAsia"/>
        <w:color w:val="000000"/>
        <w:sz w:val="20"/>
      </w:rPr>
      <w:t>法人</w:t>
    </w:r>
    <w:r w:rsidR="00BE4A0A">
      <w:rPr>
        <w:rFonts w:ascii="Times New Roman" w:hAnsi="Times New Roman"/>
        <w:color w:val="000000"/>
        <w:sz w:val="20"/>
      </w:rPr>
      <w:t xml:space="preserve"> </w:t>
    </w:r>
    <w:r w:rsidR="00BE4A0A">
      <w:rPr>
        <w:rFonts w:ascii="Times New Roman" w:hAnsi="Times New Roman" w:hint="eastAsia"/>
        <w:color w:val="000000"/>
        <w:w w:val="110"/>
      </w:rPr>
      <w:t>日本秘書協会</w:t>
    </w:r>
  </w:p>
  <w:p w14:paraId="77B259AC" w14:textId="77777777" w:rsidR="00BE4A0A" w:rsidRDefault="00BE4A0A" w:rsidP="00AB7774">
    <w:pPr>
      <w:spacing w:line="120" w:lineRule="exact"/>
      <w:jc w:val="center"/>
      <w:rPr>
        <w:rFonts w:ascii="Times New Roman" w:hAnsi="Times New Roman"/>
        <w:color w:val="000000"/>
        <w:sz w:val="20"/>
      </w:rPr>
    </w:pPr>
  </w:p>
  <w:p w14:paraId="102710AD" w14:textId="77777777" w:rsidR="00BE4A0A" w:rsidRDefault="00BE4A0A" w:rsidP="00AB7774">
    <w:pPr>
      <w:spacing w:line="240" w:lineRule="auto"/>
      <w:jc w:val="center"/>
      <w:rPr>
        <w:rFonts w:ascii="Times New Roman" w:hAnsi="Times New Roman"/>
        <w:sz w:val="16"/>
      </w:rPr>
    </w:pPr>
    <w:r>
      <w:rPr>
        <w:rFonts w:ascii="Times New Roman" w:hAnsi="Times New Roman" w:hint="eastAsia"/>
        <w:sz w:val="16"/>
      </w:rPr>
      <w:t>〒</w:t>
    </w:r>
    <w:r>
      <w:rPr>
        <w:rFonts w:ascii="Times New Roman" w:hAnsi="Times New Roman"/>
        <w:sz w:val="16"/>
      </w:rPr>
      <w:t>1</w:t>
    </w:r>
    <w:r>
      <w:rPr>
        <w:rFonts w:ascii="Times New Roman" w:hAnsi="Times New Roman" w:hint="eastAsia"/>
        <w:sz w:val="16"/>
      </w:rPr>
      <w:t>06-0032</w:t>
    </w:r>
    <w:r>
      <w:rPr>
        <w:rFonts w:ascii="Times New Roman" w:hAnsi="Times New Roman" w:hint="eastAsia"/>
        <w:sz w:val="16"/>
      </w:rPr>
      <w:t xml:space="preserve">　東京都港区六本木</w:t>
    </w:r>
    <w:r>
      <w:rPr>
        <w:rFonts w:ascii="Times New Roman" w:hAnsi="Times New Roman" w:hint="eastAsia"/>
        <w:sz w:val="16"/>
      </w:rPr>
      <w:t>6-2-31</w:t>
    </w:r>
    <w:r>
      <w:rPr>
        <w:rFonts w:ascii="Times New Roman" w:hAnsi="Times New Roman" w:hint="eastAsia"/>
        <w:sz w:val="16"/>
      </w:rPr>
      <w:t xml:space="preserve">　六本木ヒルズノースタワー</w:t>
    </w:r>
    <w:r>
      <w:rPr>
        <w:rFonts w:ascii="Times New Roman" w:hAnsi="Times New Roman" w:hint="eastAsia"/>
        <w:sz w:val="16"/>
      </w:rPr>
      <w:t>5F</w:t>
    </w:r>
    <w:r>
      <w:rPr>
        <w:rFonts w:ascii="Times New Roman" w:hAnsi="Times New Roman" w:hint="eastAsia"/>
        <w:sz w:val="16"/>
      </w:rPr>
      <w:t xml:space="preserve">　電話</w:t>
    </w:r>
    <w:r>
      <w:rPr>
        <w:rFonts w:ascii="Times New Roman" w:hAnsi="Times New Roman" w:hint="eastAsia"/>
        <w:sz w:val="16"/>
      </w:rPr>
      <w:t xml:space="preserve"> </w:t>
    </w:r>
    <w:r>
      <w:rPr>
        <w:rFonts w:ascii="Times New Roman" w:hAnsi="Times New Roman"/>
        <w:sz w:val="16"/>
      </w:rPr>
      <w:t>(03)</w:t>
    </w:r>
    <w:r>
      <w:rPr>
        <w:rFonts w:ascii="Times New Roman" w:hAnsi="Times New Roman" w:hint="eastAsia"/>
        <w:sz w:val="16"/>
      </w:rPr>
      <w:t>5772-0701</w:t>
    </w:r>
    <w:r>
      <w:rPr>
        <w:rFonts w:ascii="Times New Roman" w:hAnsi="Times New Roman" w:hint="eastAsia"/>
        <w:sz w:val="16"/>
      </w:rPr>
      <w:t xml:space="preserve">　</w:t>
    </w:r>
    <w:r>
      <w:rPr>
        <w:rFonts w:ascii="Times New Roman" w:hAnsi="Times New Roman"/>
        <w:sz w:val="16"/>
      </w:rPr>
      <w:t xml:space="preserve">FAX (03) </w:t>
    </w:r>
    <w:r w:rsidR="00FF39C6">
      <w:rPr>
        <w:rFonts w:ascii="Times New Roman" w:hAnsi="Times New Roman"/>
        <w:sz w:val="16"/>
      </w:rPr>
      <w:t>3470</w:t>
    </w:r>
    <w:r>
      <w:rPr>
        <w:rFonts w:ascii="Times New Roman" w:hAnsi="Times New Roman" w:hint="eastAsia"/>
        <w:sz w:val="16"/>
      </w:rPr>
      <w:t>-</w:t>
    </w:r>
    <w:r w:rsidR="00FF39C6">
      <w:rPr>
        <w:rFonts w:ascii="Times New Roman" w:hAnsi="Times New Roman"/>
        <w:sz w:val="16"/>
      </w:rPr>
      <w:t>5228</w:t>
    </w:r>
  </w:p>
  <w:p w14:paraId="45B7739F" w14:textId="77777777" w:rsidR="00BE4A0A" w:rsidRDefault="00BE4A0A" w:rsidP="00AB7774">
    <w:pPr>
      <w:spacing w:line="240" w:lineRule="auto"/>
      <w:jc w:val="center"/>
      <w:rPr>
        <w:rFonts w:ascii="Times New Roman" w:hAnsi="Times New Roman"/>
        <w:i/>
        <w:iCs/>
        <w:sz w:val="16"/>
      </w:rPr>
    </w:pPr>
    <w:r>
      <w:rPr>
        <w:rFonts w:ascii="Times New Roman" w:hAnsi="Times New Roman" w:hint="eastAsia"/>
        <w:i/>
        <w:iCs/>
        <w:sz w:val="16"/>
      </w:rPr>
      <w:t>http</w:t>
    </w:r>
    <w:r w:rsidR="00E9460E">
      <w:rPr>
        <w:rFonts w:ascii="Times New Roman" w:hAnsi="Times New Roman" w:hint="eastAsia"/>
        <w:i/>
        <w:iCs/>
        <w:sz w:val="16"/>
      </w:rPr>
      <w:t>s</w:t>
    </w:r>
    <w:r>
      <w:rPr>
        <w:rFonts w:ascii="Times New Roman" w:hAnsi="Times New Roman" w:hint="eastAsia"/>
        <w:i/>
        <w:iCs/>
        <w:sz w:val="16"/>
      </w:rPr>
      <w:t>://www.hishokyokai.or.jp</w:t>
    </w:r>
  </w:p>
  <w:p w14:paraId="29DB6C23" w14:textId="77777777" w:rsidR="00BE4A0A" w:rsidRPr="00E9460E" w:rsidRDefault="00BE4A0A" w:rsidP="00AB777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61C9A"/>
    <w:multiLevelType w:val="singleLevel"/>
    <w:tmpl w:val="C932FCC2"/>
    <w:lvl w:ilvl="0">
      <w:start w:val="3"/>
      <w:numFmt w:val="decimalFullWidth"/>
      <w:lvlText w:val="%1. "/>
      <w:legacy w:legacy="1" w:legacySpace="0" w:legacyIndent="425"/>
      <w:lvlJc w:val="left"/>
      <w:pPr>
        <w:ind w:left="425" w:hanging="425"/>
      </w:pPr>
      <w:rPr>
        <w:rFonts w:ascii="Mincho" w:eastAsia="Mincho" w:hint="eastAsia"/>
        <w:b w:val="0"/>
        <w:i w:val="0"/>
        <w:sz w:val="21"/>
        <w:u w:val="none"/>
      </w:rPr>
    </w:lvl>
  </w:abstractNum>
  <w:abstractNum w:abstractNumId="1" w15:restartNumberingAfterBreak="0">
    <w:nsid w:val="165D1B9E"/>
    <w:multiLevelType w:val="singleLevel"/>
    <w:tmpl w:val="4372D774"/>
    <w:lvl w:ilvl="0">
      <w:start w:val="1"/>
      <w:numFmt w:val="decimalFullWidth"/>
      <w:lvlText w:val="%1．"/>
      <w:legacy w:legacy="1" w:legacySpace="0" w:legacyIndent="480"/>
      <w:lvlJc w:val="left"/>
      <w:pPr>
        <w:ind w:left="480" w:hanging="480"/>
      </w:pPr>
      <w:rPr>
        <w:rFonts w:ascii="リュウミンライト－ＫＬ" w:eastAsia="リュウミンライト－ＫＬ" w:hint="eastAsia"/>
        <w:b w:val="0"/>
        <w:i w:val="0"/>
        <w:sz w:val="24"/>
        <w:u w:val="none"/>
      </w:rPr>
    </w:lvl>
  </w:abstractNum>
  <w:abstractNum w:abstractNumId="2" w15:restartNumberingAfterBreak="0">
    <w:nsid w:val="411F0FBE"/>
    <w:multiLevelType w:val="singleLevel"/>
    <w:tmpl w:val="2DD6C17A"/>
    <w:lvl w:ilvl="0">
      <w:numFmt w:val="bullet"/>
      <w:lvlText w:val="・"/>
      <w:lvlJc w:val="left"/>
      <w:pPr>
        <w:tabs>
          <w:tab w:val="num" w:pos="225"/>
        </w:tabs>
        <w:ind w:left="225" w:hanging="225"/>
      </w:pPr>
      <w:rPr>
        <w:rFonts w:ascii="ＭＳ 明朝" w:eastAsia="ＭＳ 明朝" w:hAnsi="Century" w:hint="eastAsia"/>
      </w:rPr>
    </w:lvl>
  </w:abstractNum>
  <w:abstractNum w:abstractNumId="3" w15:restartNumberingAfterBreak="0">
    <w:nsid w:val="54660B1D"/>
    <w:multiLevelType w:val="singleLevel"/>
    <w:tmpl w:val="CB0AF4A2"/>
    <w:lvl w:ilvl="0">
      <w:start w:val="4"/>
      <w:numFmt w:val="bullet"/>
      <w:lvlText w:val=""/>
      <w:lvlJc w:val="left"/>
      <w:pPr>
        <w:tabs>
          <w:tab w:val="num" w:pos="360"/>
        </w:tabs>
        <w:ind w:left="360" w:hanging="360"/>
      </w:pPr>
      <w:rPr>
        <w:rFonts w:ascii="Wingdings" w:eastAsia="ＭＳ ゴシック" w:hAnsi="Wingdings" w:hint="default"/>
      </w:rPr>
    </w:lvl>
  </w:abstractNum>
  <w:abstractNum w:abstractNumId="4" w15:restartNumberingAfterBreak="0">
    <w:nsid w:val="67FA2B98"/>
    <w:multiLevelType w:val="singleLevel"/>
    <w:tmpl w:val="4746A99C"/>
    <w:lvl w:ilvl="0">
      <w:numFmt w:val="bullet"/>
      <w:lvlText w:val="・"/>
      <w:lvlJc w:val="left"/>
      <w:pPr>
        <w:tabs>
          <w:tab w:val="num" w:pos="225"/>
        </w:tabs>
        <w:ind w:left="225" w:hanging="225"/>
      </w:pPr>
      <w:rPr>
        <w:rFonts w:ascii="ＭＳ 明朝" w:eastAsia="ＭＳ 明朝" w:hAnsi="Times New Roman" w:hint="eastAsia"/>
      </w:rPr>
    </w:lvl>
  </w:abstractNum>
  <w:abstractNum w:abstractNumId="5" w15:restartNumberingAfterBreak="0">
    <w:nsid w:val="7A375CAA"/>
    <w:multiLevelType w:val="hybridMultilevel"/>
    <w:tmpl w:val="73784FCA"/>
    <w:lvl w:ilvl="0" w:tplc="67EADB38">
      <w:start w:val="2003"/>
      <w:numFmt w:val="decimal"/>
      <w:lvlText w:val="%1年"/>
      <w:lvlJc w:val="left"/>
      <w:pPr>
        <w:tabs>
          <w:tab w:val="num" w:pos="1935"/>
        </w:tabs>
        <w:ind w:left="1935" w:hanging="765"/>
      </w:pPr>
      <w:rPr>
        <w:rFonts w:hint="default"/>
      </w:rPr>
    </w:lvl>
    <w:lvl w:ilvl="1" w:tplc="04090017" w:tentative="1">
      <w:start w:val="1"/>
      <w:numFmt w:val="aiueoFullWidth"/>
      <w:lvlText w:val="(%2)"/>
      <w:lvlJc w:val="left"/>
      <w:pPr>
        <w:tabs>
          <w:tab w:val="num" w:pos="2010"/>
        </w:tabs>
        <w:ind w:left="2010" w:hanging="420"/>
      </w:pPr>
    </w:lvl>
    <w:lvl w:ilvl="2" w:tplc="04090011" w:tentative="1">
      <w:start w:val="1"/>
      <w:numFmt w:val="decimalEnclosedCircle"/>
      <w:lvlText w:val="%3"/>
      <w:lvlJc w:val="left"/>
      <w:pPr>
        <w:tabs>
          <w:tab w:val="num" w:pos="2430"/>
        </w:tabs>
        <w:ind w:left="2430" w:hanging="420"/>
      </w:pPr>
    </w:lvl>
    <w:lvl w:ilvl="3" w:tplc="0409000F" w:tentative="1">
      <w:start w:val="1"/>
      <w:numFmt w:val="decimal"/>
      <w:lvlText w:val="%4."/>
      <w:lvlJc w:val="left"/>
      <w:pPr>
        <w:tabs>
          <w:tab w:val="num" w:pos="2850"/>
        </w:tabs>
        <w:ind w:left="2850" w:hanging="420"/>
      </w:pPr>
    </w:lvl>
    <w:lvl w:ilvl="4" w:tplc="04090017" w:tentative="1">
      <w:start w:val="1"/>
      <w:numFmt w:val="aiueoFullWidth"/>
      <w:lvlText w:val="(%5)"/>
      <w:lvlJc w:val="left"/>
      <w:pPr>
        <w:tabs>
          <w:tab w:val="num" w:pos="3270"/>
        </w:tabs>
        <w:ind w:left="3270" w:hanging="420"/>
      </w:pPr>
    </w:lvl>
    <w:lvl w:ilvl="5" w:tplc="04090011" w:tentative="1">
      <w:start w:val="1"/>
      <w:numFmt w:val="decimalEnclosedCircle"/>
      <w:lvlText w:val="%6"/>
      <w:lvlJc w:val="left"/>
      <w:pPr>
        <w:tabs>
          <w:tab w:val="num" w:pos="3690"/>
        </w:tabs>
        <w:ind w:left="3690" w:hanging="420"/>
      </w:pPr>
    </w:lvl>
    <w:lvl w:ilvl="6" w:tplc="0409000F" w:tentative="1">
      <w:start w:val="1"/>
      <w:numFmt w:val="decimal"/>
      <w:lvlText w:val="%7."/>
      <w:lvlJc w:val="left"/>
      <w:pPr>
        <w:tabs>
          <w:tab w:val="num" w:pos="4110"/>
        </w:tabs>
        <w:ind w:left="4110" w:hanging="420"/>
      </w:pPr>
    </w:lvl>
    <w:lvl w:ilvl="7" w:tplc="04090017" w:tentative="1">
      <w:start w:val="1"/>
      <w:numFmt w:val="aiueoFullWidth"/>
      <w:lvlText w:val="(%8)"/>
      <w:lvlJc w:val="left"/>
      <w:pPr>
        <w:tabs>
          <w:tab w:val="num" w:pos="4530"/>
        </w:tabs>
        <w:ind w:left="4530" w:hanging="420"/>
      </w:pPr>
    </w:lvl>
    <w:lvl w:ilvl="8" w:tplc="04090011" w:tentative="1">
      <w:start w:val="1"/>
      <w:numFmt w:val="decimalEnclosedCircle"/>
      <w:lvlText w:val="%9"/>
      <w:lvlJc w:val="left"/>
      <w:pPr>
        <w:tabs>
          <w:tab w:val="num" w:pos="4950"/>
        </w:tabs>
        <w:ind w:left="4950" w:hanging="420"/>
      </w:pPr>
    </w:lvl>
  </w:abstractNum>
  <w:num w:numId="1" w16cid:durableId="1053699552">
    <w:abstractNumId w:val="1"/>
  </w:num>
  <w:num w:numId="2" w16cid:durableId="1334797152">
    <w:abstractNumId w:val="1"/>
    <w:lvlOverride w:ilvl="0">
      <w:lvl w:ilvl="0">
        <w:start w:val="2"/>
        <w:numFmt w:val="decimalFullWidth"/>
        <w:lvlText w:val="%1．"/>
        <w:legacy w:legacy="1" w:legacySpace="0" w:legacyIndent="480"/>
        <w:lvlJc w:val="left"/>
        <w:pPr>
          <w:ind w:left="480" w:hanging="480"/>
        </w:pPr>
        <w:rPr>
          <w:rFonts w:ascii="リュウミンライト－ＫＬ" w:eastAsia="リュウミンライト－ＫＬ" w:hint="eastAsia"/>
          <w:b w:val="0"/>
          <w:i w:val="0"/>
          <w:sz w:val="24"/>
          <w:u w:val="none"/>
        </w:rPr>
      </w:lvl>
    </w:lvlOverride>
  </w:num>
  <w:num w:numId="3" w16cid:durableId="493028470">
    <w:abstractNumId w:val="0"/>
  </w:num>
  <w:num w:numId="4" w16cid:durableId="1161774900">
    <w:abstractNumId w:val="2"/>
  </w:num>
  <w:num w:numId="5" w16cid:durableId="1746107245">
    <w:abstractNumId w:val="3"/>
  </w:num>
  <w:num w:numId="6" w16cid:durableId="938365270">
    <w:abstractNumId w:val="4"/>
  </w:num>
  <w:num w:numId="7" w16cid:durableId="16155983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characterSpacingControl w:val="doNotCompress"/>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CFD"/>
    <w:rsid w:val="00003804"/>
    <w:rsid w:val="0000432A"/>
    <w:rsid w:val="000046F1"/>
    <w:rsid w:val="0000566E"/>
    <w:rsid w:val="00005F05"/>
    <w:rsid w:val="00006408"/>
    <w:rsid w:val="00007DC1"/>
    <w:rsid w:val="000117EB"/>
    <w:rsid w:val="00026D44"/>
    <w:rsid w:val="0002734F"/>
    <w:rsid w:val="00027C6D"/>
    <w:rsid w:val="000363AA"/>
    <w:rsid w:val="00037116"/>
    <w:rsid w:val="000417CC"/>
    <w:rsid w:val="00042445"/>
    <w:rsid w:val="000435B8"/>
    <w:rsid w:val="00043BCA"/>
    <w:rsid w:val="00045A52"/>
    <w:rsid w:val="00045AED"/>
    <w:rsid w:val="00047858"/>
    <w:rsid w:val="00050193"/>
    <w:rsid w:val="00052513"/>
    <w:rsid w:val="00053F65"/>
    <w:rsid w:val="00056C38"/>
    <w:rsid w:val="00057959"/>
    <w:rsid w:val="00057DD1"/>
    <w:rsid w:val="000605E9"/>
    <w:rsid w:val="00060A35"/>
    <w:rsid w:val="00062663"/>
    <w:rsid w:val="000640CF"/>
    <w:rsid w:val="00065F0B"/>
    <w:rsid w:val="00066648"/>
    <w:rsid w:val="00070E48"/>
    <w:rsid w:val="000743FC"/>
    <w:rsid w:val="00074852"/>
    <w:rsid w:val="00074BE8"/>
    <w:rsid w:val="000754F1"/>
    <w:rsid w:val="000771E5"/>
    <w:rsid w:val="00083DF3"/>
    <w:rsid w:val="000843F7"/>
    <w:rsid w:val="00086E7F"/>
    <w:rsid w:val="00095AEF"/>
    <w:rsid w:val="00097AA0"/>
    <w:rsid w:val="000A001F"/>
    <w:rsid w:val="000A0506"/>
    <w:rsid w:val="000A2B0D"/>
    <w:rsid w:val="000A3567"/>
    <w:rsid w:val="000B2DFB"/>
    <w:rsid w:val="000B368C"/>
    <w:rsid w:val="000B3CFB"/>
    <w:rsid w:val="000B4225"/>
    <w:rsid w:val="000B4F20"/>
    <w:rsid w:val="000C1B26"/>
    <w:rsid w:val="000C2CE0"/>
    <w:rsid w:val="000C447A"/>
    <w:rsid w:val="000C5E83"/>
    <w:rsid w:val="000C6E17"/>
    <w:rsid w:val="000D03EE"/>
    <w:rsid w:val="000D0721"/>
    <w:rsid w:val="000D4030"/>
    <w:rsid w:val="000D58F4"/>
    <w:rsid w:val="000D6B8C"/>
    <w:rsid w:val="000D7BE9"/>
    <w:rsid w:val="000E3621"/>
    <w:rsid w:val="000E64B3"/>
    <w:rsid w:val="000E6E71"/>
    <w:rsid w:val="000E726C"/>
    <w:rsid w:val="000F0F9B"/>
    <w:rsid w:val="000F7836"/>
    <w:rsid w:val="0010101D"/>
    <w:rsid w:val="001026BD"/>
    <w:rsid w:val="00102FFE"/>
    <w:rsid w:val="00106F4A"/>
    <w:rsid w:val="001100ED"/>
    <w:rsid w:val="001135D9"/>
    <w:rsid w:val="001150BF"/>
    <w:rsid w:val="00115A58"/>
    <w:rsid w:val="00121455"/>
    <w:rsid w:val="00125AA7"/>
    <w:rsid w:val="00125E3E"/>
    <w:rsid w:val="0012730F"/>
    <w:rsid w:val="00132A21"/>
    <w:rsid w:val="0013347E"/>
    <w:rsid w:val="00134C66"/>
    <w:rsid w:val="00135188"/>
    <w:rsid w:val="0013569E"/>
    <w:rsid w:val="00137D67"/>
    <w:rsid w:val="00140C6D"/>
    <w:rsid w:val="0014168D"/>
    <w:rsid w:val="00146C17"/>
    <w:rsid w:val="001534C4"/>
    <w:rsid w:val="00160044"/>
    <w:rsid w:val="00161EB2"/>
    <w:rsid w:val="00163E23"/>
    <w:rsid w:val="00164417"/>
    <w:rsid w:val="00170774"/>
    <w:rsid w:val="00172D45"/>
    <w:rsid w:val="00173ABB"/>
    <w:rsid w:val="00175C73"/>
    <w:rsid w:val="00176DEA"/>
    <w:rsid w:val="0017790A"/>
    <w:rsid w:val="00180915"/>
    <w:rsid w:val="0018187F"/>
    <w:rsid w:val="001845D8"/>
    <w:rsid w:val="00184CEA"/>
    <w:rsid w:val="00185A04"/>
    <w:rsid w:val="001862B9"/>
    <w:rsid w:val="001866D8"/>
    <w:rsid w:val="00190A19"/>
    <w:rsid w:val="00190F77"/>
    <w:rsid w:val="00191BE3"/>
    <w:rsid w:val="00194257"/>
    <w:rsid w:val="00194D13"/>
    <w:rsid w:val="00196C1B"/>
    <w:rsid w:val="00196D0B"/>
    <w:rsid w:val="001A097E"/>
    <w:rsid w:val="001A25A8"/>
    <w:rsid w:val="001A2FFC"/>
    <w:rsid w:val="001A68B6"/>
    <w:rsid w:val="001A6E28"/>
    <w:rsid w:val="001B30CE"/>
    <w:rsid w:val="001B32FF"/>
    <w:rsid w:val="001B5070"/>
    <w:rsid w:val="001C024E"/>
    <w:rsid w:val="001C14FA"/>
    <w:rsid w:val="001C736A"/>
    <w:rsid w:val="001D0E4C"/>
    <w:rsid w:val="001D422F"/>
    <w:rsid w:val="001E0855"/>
    <w:rsid w:val="001E0D55"/>
    <w:rsid w:val="001E1919"/>
    <w:rsid w:val="001E273A"/>
    <w:rsid w:val="001E4BBC"/>
    <w:rsid w:val="001E7738"/>
    <w:rsid w:val="001E778C"/>
    <w:rsid w:val="001F441A"/>
    <w:rsid w:val="001F449D"/>
    <w:rsid w:val="00201191"/>
    <w:rsid w:val="0020225D"/>
    <w:rsid w:val="00203783"/>
    <w:rsid w:val="00204187"/>
    <w:rsid w:val="002045E8"/>
    <w:rsid w:val="00206CD7"/>
    <w:rsid w:val="0021016D"/>
    <w:rsid w:val="00210550"/>
    <w:rsid w:val="002123B4"/>
    <w:rsid w:val="00221B73"/>
    <w:rsid w:val="002230B5"/>
    <w:rsid w:val="0022536E"/>
    <w:rsid w:val="00226B29"/>
    <w:rsid w:val="00232A6D"/>
    <w:rsid w:val="00233C22"/>
    <w:rsid w:val="00241F3A"/>
    <w:rsid w:val="0024205F"/>
    <w:rsid w:val="00242FE7"/>
    <w:rsid w:val="00245D5C"/>
    <w:rsid w:val="00251A3B"/>
    <w:rsid w:val="00253297"/>
    <w:rsid w:val="0025750C"/>
    <w:rsid w:val="002604D4"/>
    <w:rsid w:val="00260614"/>
    <w:rsid w:val="00260917"/>
    <w:rsid w:val="00261514"/>
    <w:rsid w:val="00262AAA"/>
    <w:rsid w:val="00262D3D"/>
    <w:rsid w:val="00271B19"/>
    <w:rsid w:val="00272DD3"/>
    <w:rsid w:val="0027742A"/>
    <w:rsid w:val="00277E24"/>
    <w:rsid w:val="0028214B"/>
    <w:rsid w:val="0028365E"/>
    <w:rsid w:val="00283FD6"/>
    <w:rsid w:val="002847EE"/>
    <w:rsid w:val="0028530F"/>
    <w:rsid w:val="00291450"/>
    <w:rsid w:val="00293725"/>
    <w:rsid w:val="00294B6E"/>
    <w:rsid w:val="00296E23"/>
    <w:rsid w:val="002A05F0"/>
    <w:rsid w:val="002A1E9D"/>
    <w:rsid w:val="002A28F6"/>
    <w:rsid w:val="002A5AE7"/>
    <w:rsid w:val="002A5FB6"/>
    <w:rsid w:val="002A75AE"/>
    <w:rsid w:val="002B1471"/>
    <w:rsid w:val="002B2ADA"/>
    <w:rsid w:val="002B35EF"/>
    <w:rsid w:val="002B4D84"/>
    <w:rsid w:val="002B70F2"/>
    <w:rsid w:val="002C0AB7"/>
    <w:rsid w:val="002C280A"/>
    <w:rsid w:val="002C3F95"/>
    <w:rsid w:val="002C5E30"/>
    <w:rsid w:val="002D0E1F"/>
    <w:rsid w:val="002D3595"/>
    <w:rsid w:val="002D4A71"/>
    <w:rsid w:val="002D6FF0"/>
    <w:rsid w:val="002D7365"/>
    <w:rsid w:val="002E0BE4"/>
    <w:rsid w:val="002E15AE"/>
    <w:rsid w:val="002E1629"/>
    <w:rsid w:val="002E414A"/>
    <w:rsid w:val="002E508A"/>
    <w:rsid w:val="002E637A"/>
    <w:rsid w:val="002E6828"/>
    <w:rsid w:val="002E7E44"/>
    <w:rsid w:val="002F22FA"/>
    <w:rsid w:val="002F2809"/>
    <w:rsid w:val="002F2C00"/>
    <w:rsid w:val="002F47FA"/>
    <w:rsid w:val="002F7234"/>
    <w:rsid w:val="002F76D4"/>
    <w:rsid w:val="00301D9F"/>
    <w:rsid w:val="00304C1E"/>
    <w:rsid w:val="00305097"/>
    <w:rsid w:val="00306EC6"/>
    <w:rsid w:val="00310CA4"/>
    <w:rsid w:val="003129B8"/>
    <w:rsid w:val="003133F0"/>
    <w:rsid w:val="0031343D"/>
    <w:rsid w:val="00313EA2"/>
    <w:rsid w:val="003150FA"/>
    <w:rsid w:val="00317F09"/>
    <w:rsid w:val="0032070D"/>
    <w:rsid w:val="003225E6"/>
    <w:rsid w:val="003249ED"/>
    <w:rsid w:val="00333DCF"/>
    <w:rsid w:val="00335100"/>
    <w:rsid w:val="003374D9"/>
    <w:rsid w:val="00337A98"/>
    <w:rsid w:val="00342C40"/>
    <w:rsid w:val="00344FF8"/>
    <w:rsid w:val="00351BEA"/>
    <w:rsid w:val="00354414"/>
    <w:rsid w:val="00354B46"/>
    <w:rsid w:val="0035505D"/>
    <w:rsid w:val="00360DF7"/>
    <w:rsid w:val="00366D3D"/>
    <w:rsid w:val="00366D7D"/>
    <w:rsid w:val="0037100F"/>
    <w:rsid w:val="00372AC7"/>
    <w:rsid w:val="00372CF2"/>
    <w:rsid w:val="00375CF9"/>
    <w:rsid w:val="00377403"/>
    <w:rsid w:val="00384531"/>
    <w:rsid w:val="00386AFE"/>
    <w:rsid w:val="00387847"/>
    <w:rsid w:val="0039013F"/>
    <w:rsid w:val="003915AC"/>
    <w:rsid w:val="003960F5"/>
    <w:rsid w:val="003A04A9"/>
    <w:rsid w:val="003A2425"/>
    <w:rsid w:val="003A4E0A"/>
    <w:rsid w:val="003A6927"/>
    <w:rsid w:val="003A7F3B"/>
    <w:rsid w:val="003B15DA"/>
    <w:rsid w:val="003B1DE7"/>
    <w:rsid w:val="003C0292"/>
    <w:rsid w:val="003C2AF7"/>
    <w:rsid w:val="003C3B95"/>
    <w:rsid w:val="003C4F23"/>
    <w:rsid w:val="003C6920"/>
    <w:rsid w:val="003C7A1A"/>
    <w:rsid w:val="003D0E5D"/>
    <w:rsid w:val="003D48BF"/>
    <w:rsid w:val="003D4F56"/>
    <w:rsid w:val="003D7841"/>
    <w:rsid w:val="003D7E3D"/>
    <w:rsid w:val="003E004C"/>
    <w:rsid w:val="003E0A9E"/>
    <w:rsid w:val="003E1CB7"/>
    <w:rsid w:val="003E3380"/>
    <w:rsid w:val="003E4013"/>
    <w:rsid w:val="003E5547"/>
    <w:rsid w:val="003E6100"/>
    <w:rsid w:val="003F0100"/>
    <w:rsid w:val="003F20A2"/>
    <w:rsid w:val="003F2A66"/>
    <w:rsid w:val="003F3C45"/>
    <w:rsid w:val="003F71B9"/>
    <w:rsid w:val="0040215F"/>
    <w:rsid w:val="00406637"/>
    <w:rsid w:val="004075B5"/>
    <w:rsid w:val="0041053B"/>
    <w:rsid w:val="00411652"/>
    <w:rsid w:val="00413568"/>
    <w:rsid w:val="00413A22"/>
    <w:rsid w:val="00420E74"/>
    <w:rsid w:val="004218AB"/>
    <w:rsid w:val="004270B9"/>
    <w:rsid w:val="0043055E"/>
    <w:rsid w:val="004354C2"/>
    <w:rsid w:val="00435A01"/>
    <w:rsid w:val="00441EA8"/>
    <w:rsid w:val="00442262"/>
    <w:rsid w:val="00442DD1"/>
    <w:rsid w:val="0044353C"/>
    <w:rsid w:val="00446236"/>
    <w:rsid w:val="004462BB"/>
    <w:rsid w:val="00450348"/>
    <w:rsid w:val="00450485"/>
    <w:rsid w:val="0046017B"/>
    <w:rsid w:val="00465DBC"/>
    <w:rsid w:val="00466672"/>
    <w:rsid w:val="00470AE0"/>
    <w:rsid w:val="004738C0"/>
    <w:rsid w:val="00473FF9"/>
    <w:rsid w:val="00476479"/>
    <w:rsid w:val="00476854"/>
    <w:rsid w:val="004771F5"/>
    <w:rsid w:val="0047730D"/>
    <w:rsid w:val="0047750C"/>
    <w:rsid w:val="00480C70"/>
    <w:rsid w:val="00480CC7"/>
    <w:rsid w:val="0048120F"/>
    <w:rsid w:val="004821F1"/>
    <w:rsid w:val="0048351E"/>
    <w:rsid w:val="00483FDB"/>
    <w:rsid w:val="004841D0"/>
    <w:rsid w:val="00485618"/>
    <w:rsid w:val="00486A99"/>
    <w:rsid w:val="004955EF"/>
    <w:rsid w:val="0049740A"/>
    <w:rsid w:val="004975BC"/>
    <w:rsid w:val="004979A8"/>
    <w:rsid w:val="004A208D"/>
    <w:rsid w:val="004A7EB7"/>
    <w:rsid w:val="004B038B"/>
    <w:rsid w:val="004B0AAB"/>
    <w:rsid w:val="004B1404"/>
    <w:rsid w:val="004B3FB0"/>
    <w:rsid w:val="004C7A13"/>
    <w:rsid w:val="004D1B14"/>
    <w:rsid w:val="004D3691"/>
    <w:rsid w:val="004D4596"/>
    <w:rsid w:val="004E0B3D"/>
    <w:rsid w:val="004E2D75"/>
    <w:rsid w:val="004E6B37"/>
    <w:rsid w:val="004E7260"/>
    <w:rsid w:val="004F0C30"/>
    <w:rsid w:val="004F648A"/>
    <w:rsid w:val="004F7895"/>
    <w:rsid w:val="0050089E"/>
    <w:rsid w:val="0050373A"/>
    <w:rsid w:val="00503B5D"/>
    <w:rsid w:val="00504438"/>
    <w:rsid w:val="00504867"/>
    <w:rsid w:val="00504D18"/>
    <w:rsid w:val="00512B2E"/>
    <w:rsid w:val="00513297"/>
    <w:rsid w:val="00520F11"/>
    <w:rsid w:val="00525A4B"/>
    <w:rsid w:val="005307A8"/>
    <w:rsid w:val="005345A7"/>
    <w:rsid w:val="005346DB"/>
    <w:rsid w:val="00541FD8"/>
    <w:rsid w:val="00543147"/>
    <w:rsid w:val="0054418A"/>
    <w:rsid w:val="005453BE"/>
    <w:rsid w:val="005464F3"/>
    <w:rsid w:val="005561FC"/>
    <w:rsid w:val="00556F03"/>
    <w:rsid w:val="00556F07"/>
    <w:rsid w:val="0055791D"/>
    <w:rsid w:val="00560926"/>
    <w:rsid w:val="005609AD"/>
    <w:rsid w:val="00560FC8"/>
    <w:rsid w:val="00564374"/>
    <w:rsid w:val="005669F7"/>
    <w:rsid w:val="00571C66"/>
    <w:rsid w:val="00572E68"/>
    <w:rsid w:val="0057481B"/>
    <w:rsid w:val="00574EDF"/>
    <w:rsid w:val="005778EB"/>
    <w:rsid w:val="0058624C"/>
    <w:rsid w:val="005873E0"/>
    <w:rsid w:val="00587891"/>
    <w:rsid w:val="00587F67"/>
    <w:rsid w:val="00591579"/>
    <w:rsid w:val="005960B4"/>
    <w:rsid w:val="005A34A0"/>
    <w:rsid w:val="005A3735"/>
    <w:rsid w:val="005A51BA"/>
    <w:rsid w:val="005A7946"/>
    <w:rsid w:val="005C0EE5"/>
    <w:rsid w:val="005C5451"/>
    <w:rsid w:val="005C7C22"/>
    <w:rsid w:val="005D19DA"/>
    <w:rsid w:val="005D3BD0"/>
    <w:rsid w:val="005D6CE3"/>
    <w:rsid w:val="005D7D60"/>
    <w:rsid w:val="005E0855"/>
    <w:rsid w:val="005E09DE"/>
    <w:rsid w:val="005E1C23"/>
    <w:rsid w:val="005E2BED"/>
    <w:rsid w:val="005E4322"/>
    <w:rsid w:val="005E44D0"/>
    <w:rsid w:val="005E6775"/>
    <w:rsid w:val="005F26C1"/>
    <w:rsid w:val="005F3A84"/>
    <w:rsid w:val="005F4193"/>
    <w:rsid w:val="005F5186"/>
    <w:rsid w:val="005F58CD"/>
    <w:rsid w:val="005F5CA8"/>
    <w:rsid w:val="006008A0"/>
    <w:rsid w:val="00600D37"/>
    <w:rsid w:val="00610FE6"/>
    <w:rsid w:val="006116A7"/>
    <w:rsid w:val="00611A13"/>
    <w:rsid w:val="00616192"/>
    <w:rsid w:val="006169B0"/>
    <w:rsid w:val="00617D86"/>
    <w:rsid w:val="00621730"/>
    <w:rsid w:val="006246BC"/>
    <w:rsid w:val="0062770A"/>
    <w:rsid w:val="006312D6"/>
    <w:rsid w:val="00631CA6"/>
    <w:rsid w:val="00637F56"/>
    <w:rsid w:val="00642F60"/>
    <w:rsid w:val="00643E77"/>
    <w:rsid w:val="00644C32"/>
    <w:rsid w:val="00646ACB"/>
    <w:rsid w:val="00647C90"/>
    <w:rsid w:val="00651588"/>
    <w:rsid w:val="00660B97"/>
    <w:rsid w:val="00661453"/>
    <w:rsid w:val="00663825"/>
    <w:rsid w:val="00664ABC"/>
    <w:rsid w:val="0066516E"/>
    <w:rsid w:val="006676AD"/>
    <w:rsid w:val="00667DB6"/>
    <w:rsid w:val="00670AA6"/>
    <w:rsid w:val="006712B1"/>
    <w:rsid w:val="006734F2"/>
    <w:rsid w:val="00676A2A"/>
    <w:rsid w:val="00681CDE"/>
    <w:rsid w:val="006824AB"/>
    <w:rsid w:val="00684BF2"/>
    <w:rsid w:val="00684C82"/>
    <w:rsid w:val="00686B88"/>
    <w:rsid w:val="00686E66"/>
    <w:rsid w:val="00687615"/>
    <w:rsid w:val="00690CCD"/>
    <w:rsid w:val="00692B10"/>
    <w:rsid w:val="006A19A2"/>
    <w:rsid w:val="006A2B05"/>
    <w:rsid w:val="006A2D73"/>
    <w:rsid w:val="006A3EBF"/>
    <w:rsid w:val="006A5658"/>
    <w:rsid w:val="006A6E19"/>
    <w:rsid w:val="006B104A"/>
    <w:rsid w:val="006B3C0E"/>
    <w:rsid w:val="006B4E9E"/>
    <w:rsid w:val="006B64E9"/>
    <w:rsid w:val="006B7097"/>
    <w:rsid w:val="006B7360"/>
    <w:rsid w:val="006B7374"/>
    <w:rsid w:val="006B75E2"/>
    <w:rsid w:val="006C2555"/>
    <w:rsid w:val="006C37FD"/>
    <w:rsid w:val="006C4C98"/>
    <w:rsid w:val="006C6248"/>
    <w:rsid w:val="006C6C92"/>
    <w:rsid w:val="006C715E"/>
    <w:rsid w:val="006D067A"/>
    <w:rsid w:val="006D0F0E"/>
    <w:rsid w:val="006D28A7"/>
    <w:rsid w:val="006D2BBE"/>
    <w:rsid w:val="006D57F2"/>
    <w:rsid w:val="006D7088"/>
    <w:rsid w:val="006F0602"/>
    <w:rsid w:val="006F0878"/>
    <w:rsid w:val="006F0CDD"/>
    <w:rsid w:val="006F1232"/>
    <w:rsid w:val="006F3AD3"/>
    <w:rsid w:val="006F4F8B"/>
    <w:rsid w:val="007012AE"/>
    <w:rsid w:val="00702C90"/>
    <w:rsid w:val="00703D06"/>
    <w:rsid w:val="00704279"/>
    <w:rsid w:val="0071125D"/>
    <w:rsid w:val="00712B8C"/>
    <w:rsid w:val="00715FB8"/>
    <w:rsid w:val="00717C95"/>
    <w:rsid w:val="00720739"/>
    <w:rsid w:val="00722895"/>
    <w:rsid w:val="00725052"/>
    <w:rsid w:val="007274E1"/>
    <w:rsid w:val="00727CDC"/>
    <w:rsid w:val="00732B7A"/>
    <w:rsid w:val="00733894"/>
    <w:rsid w:val="00737394"/>
    <w:rsid w:val="007422A0"/>
    <w:rsid w:val="00743C1A"/>
    <w:rsid w:val="007521FD"/>
    <w:rsid w:val="007567FE"/>
    <w:rsid w:val="00757A55"/>
    <w:rsid w:val="007601D2"/>
    <w:rsid w:val="007603D0"/>
    <w:rsid w:val="0076091D"/>
    <w:rsid w:val="00762366"/>
    <w:rsid w:val="007663FC"/>
    <w:rsid w:val="00766EB4"/>
    <w:rsid w:val="0077016F"/>
    <w:rsid w:val="00772A0D"/>
    <w:rsid w:val="00777ED0"/>
    <w:rsid w:val="00780C68"/>
    <w:rsid w:val="007819DA"/>
    <w:rsid w:val="00781B84"/>
    <w:rsid w:val="007823B1"/>
    <w:rsid w:val="007840FC"/>
    <w:rsid w:val="007858AD"/>
    <w:rsid w:val="00786300"/>
    <w:rsid w:val="00792625"/>
    <w:rsid w:val="007950BA"/>
    <w:rsid w:val="00795517"/>
    <w:rsid w:val="00796B33"/>
    <w:rsid w:val="007A1D55"/>
    <w:rsid w:val="007A1F6E"/>
    <w:rsid w:val="007A698A"/>
    <w:rsid w:val="007B2EFC"/>
    <w:rsid w:val="007C1571"/>
    <w:rsid w:val="007D0B2D"/>
    <w:rsid w:val="007D3EE9"/>
    <w:rsid w:val="007D403E"/>
    <w:rsid w:val="007D4CAA"/>
    <w:rsid w:val="007D5473"/>
    <w:rsid w:val="007D6CBA"/>
    <w:rsid w:val="007D71C7"/>
    <w:rsid w:val="007D7422"/>
    <w:rsid w:val="007E1A03"/>
    <w:rsid w:val="007E1F14"/>
    <w:rsid w:val="007E4B9E"/>
    <w:rsid w:val="007E74C5"/>
    <w:rsid w:val="007E7791"/>
    <w:rsid w:val="007E7FA3"/>
    <w:rsid w:val="007F0B15"/>
    <w:rsid w:val="007F135A"/>
    <w:rsid w:val="007F1AD8"/>
    <w:rsid w:val="007F26D1"/>
    <w:rsid w:val="007F6680"/>
    <w:rsid w:val="007F7881"/>
    <w:rsid w:val="007F7F6C"/>
    <w:rsid w:val="00800EF8"/>
    <w:rsid w:val="00801358"/>
    <w:rsid w:val="00803B1E"/>
    <w:rsid w:val="00805E49"/>
    <w:rsid w:val="0080629D"/>
    <w:rsid w:val="008063F6"/>
    <w:rsid w:val="00806929"/>
    <w:rsid w:val="00814347"/>
    <w:rsid w:val="0081753E"/>
    <w:rsid w:val="0082010A"/>
    <w:rsid w:val="00822221"/>
    <w:rsid w:val="00823659"/>
    <w:rsid w:val="008238D4"/>
    <w:rsid w:val="00823E02"/>
    <w:rsid w:val="00824832"/>
    <w:rsid w:val="008252A7"/>
    <w:rsid w:val="00826B78"/>
    <w:rsid w:val="00830D02"/>
    <w:rsid w:val="00831D49"/>
    <w:rsid w:val="00832714"/>
    <w:rsid w:val="008357C1"/>
    <w:rsid w:val="00836228"/>
    <w:rsid w:val="00840401"/>
    <w:rsid w:val="008433A6"/>
    <w:rsid w:val="008436DF"/>
    <w:rsid w:val="00845477"/>
    <w:rsid w:val="008455C0"/>
    <w:rsid w:val="00845879"/>
    <w:rsid w:val="0084783A"/>
    <w:rsid w:val="00851E43"/>
    <w:rsid w:val="00854CBB"/>
    <w:rsid w:val="0085660C"/>
    <w:rsid w:val="0085741E"/>
    <w:rsid w:val="0086271F"/>
    <w:rsid w:val="00862B2B"/>
    <w:rsid w:val="008724E5"/>
    <w:rsid w:val="008727DC"/>
    <w:rsid w:val="00872D54"/>
    <w:rsid w:val="00875A90"/>
    <w:rsid w:val="008768E9"/>
    <w:rsid w:val="00876A03"/>
    <w:rsid w:val="00876A0E"/>
    <w:rsid w:val="0088200B"/>
    <w:rsid w:val="008823E0"/>
    <w:rsid w:val="00883820"/>
    <w:rsid w:val="00883C48"/>
    <w:rsid w:val="008845A9"/>
    <w:rsid w:val="00884BAF"/>
    <w:rsid w:val="00884D0E"/>
    <w:rsid w:val="00886ADA"/>
    <w:rsid w:val="00887497"/>
    <w:rsid w:val="00892336"/>
    <w:rsid w:val="00895DB3"/>
    <w:rsid w:val="00896498"/>
    <w:rsid w:val="00896907"/>
    <w:rsid w:val="008A045B"/>
    <w:rsid w:val="008A112B"/>
    <w:rsid w:val="008A2639"/>
    <w:rsid w:val="008A38F4"/>
    <w:rsid w:val="008A584B"/>
    <w:rsid w:val="008A6494"/>
    <w:rsid w:val="008A78C0"/>
    <w:rsid w:val="008B20F3"/>
    <w:rsid w:val="008B3075"/>
    <w:rsid w:val="008B4A22"/>
    <w:rsid w:val="008B5561"/>
    <w:rsid w:val="008B7A06"/>
    <w:rsid w:val="008C60E9"/>
    <w:rsid w:val="008C7E88"/>
    <w:rsid w:val="008D12D0"/>
    <w:rsid w:val="008D2514"/>
    <w:rsid w:val="008D2E91"/>
    <w:rsid w:val="008D3F82"/>
    <w:rsid w:val="008D4EFA"/>
    <w:rsid w:val="008D5E38"/>
    <w:rsid w:val="008D609C"/>
    <w:rsid w:val="008D61E9"/>
    <w:rsid w:val="008D7A41"/>
    <w:rsid w:val="008E0508"/>
    <w:rsid w:val="008E0FBA"/>
    <w:rsid w:val="008E3CE9"/>
    <w:rsid w:val="008E4D9D"/>
    <w:rsid w:val="008E5FB9"/>
    <w:rsid w:val="008E638F"/>
    <w:rsid w:val="008E6C9B"/>
    <w:rsid w:val="008F0EB5"/>
    <w:rsid w:val="008F20FB"/>
    <w:rsid w:val="008F2F61"/>
    <w:rsid w:val="008F30E6"/>
    <w:rsid w:val="008F37FA"/>
    <w:rsid w:val="008F3C38"/>
    <w:rsid w:val="008F4C46"/>
    <w:rsid w:val="008F5027"/>
    <w:rsid w:val="008F6B50"/>
    <w:rsid w:val="009029E7"/>
    <w:rsid w:val="00902F86"/>
    <w:rsid w:val="00903ADA"/>
    <w:rsid w:val="00904D18"/>
    <w:rsid w:val="00904F99"/>
    <w:rsid w:val="00910B7D"/>
    <w:rsid w:val="0091204C"/>
    <w:rsid w:val="00912336"/>
    <w:rsid w:val="00912D6D"/>
    <w:rsid w:val="00914DFB"/>
    <w:rsid w:val="00915E8B"/>
    <w:rsid w:val="00920BA9"/>
    <w:rsid w:val="00925164"/>
    <w:rsid w:val="00931E1C"/>
    <w:rsid w:val="00931EC7"/>
    <w:rsid w:val="00931F09"/>
    <w:rsid w:val="00934BC0"/>
    <w:rsid w:val="009372D5"/>
    <w:rsid w:val="0093799F"/>
    <w:rsid w:val="0094045D"/>
    <w:rsid w:val="00947499"/>
    <w:rsid w:val="00950251"/>
    <w:rsid w:val="00953ACD"/>
    <w:rsid w:val="009540BD"/>
    <w:rsid w:val="009614FC"/>
    <w:rsid w:val="009651C9"/>
    <w:rsid w:val="00970160"/>
    <w:rsid w:val="00970BD6"/>
    <w:rsid w:val="0097231B"/>
    <w:rsid w:val="00983313"/>
    <w:rsid w:val="00986461"/>
    <w:rsid w:val="00987013"/>
    <w:rsid w:val="00991B34"/>
    <w:rsid w:val="00991D85"/>
    <w:rsid w:val="009922AB"/>
    <w:rsid w:val="00996319"/>
    <w:rsid w:val="00997926"/>
    <w:rsid w:val="009A3137"/>
    <w:rsid w:val="009A3796"/>
    <w:rsid w:val="009A4337"/>
    <w:rsid w:val="009A68B3"/>
    <w:rsid w:val="009B22D0"/>
    <w:rsid w:val="009B2590"/>
    <w:rsid w:val="009B32E0"/>
    <w:rsid w:val="009B41BC"/>
    <w:rsid w:val="009B7620"/>
    <w:rsid w:val="009B7E7D"/>
    <w:rsid w:val="009C411D"/>
    <w:rsid w:val="009C64D1"/>
    <w:rsid w:val="009C6CF3"/>
    <w:rsid w:val="009C7D0C"/>
    <w:rsid w:val="009D154B"/>
    <w:rsid w:val="009D1FA3"/>
    <w:rsid w:val="009D338E"/>
    <w:rsid w:val="009D3A9A"/>
    <w:rsid w:val="009D6039"/>
    <w:rsid w:val="009D6C08"/>
    <w:rsid w:val="009E146A"/>
    <w:rsid w:val="009E5DC5"/>
    <w:rsid w:val="009E7A1C"/>
    <w:rsid w:val="009F0D5D"/>
    <w:rsid w:val="00A00F08"/>
    <w:rsid w:val="00A01F39"/>
    <w:rsid w:val="00A020D9"/>
    <w:rsid w:val="00A04567"/>
    <w:rsid w:val="00A10378"/>
    <w:rsid w:val="00A1117A"/>
    <w:rsid w:val="00A130A7"/>
    <w:rsid w:val="00A208D6"/>
    <w:rsid w:val="00A26DF6"/>
    <w:rsid w:val="00A309EF"/>
    <w:rsid w:val="00A3166A"/>
    <w:rsid w:val="00A40A40"/>
    <w:rsid w:val="00A412F9"/>
    <w:rsid w:val="00A43DD9"/>
    <w:rsid w:val="00A44E1C"/>
    <w:rsid w:val="00A45255"/>
    <w:rsid w:val="00A45D70"/>
    <w:rsid w:val="00A479E7"/>
    <w:rsid w:val="00A502A5"/>
    <w:rsid w:val="00A53896"/>
    <w:rsid w:val="00A57071"/>
    <w:rsid w:val="00A6172D"/>
    <w:rsid w:val="00A721D2"/>
    <w:rsid w:val="00A827CD"/>
    <w:rsid w:val="00A83286"/>
    <w:rsid w:val="00A84457"/>
    <w:rsid w:val="00A848B3"/>
    <w:rsid w:val="00A8498F"/>
    <w:rsid w:val="00A84CD2"/>
    <w:rsid w:val="00A86D20"/>
    <w:rsid w:val="00A90B93"/>
    <w:rsid w:val="00A931F7"/>
    <w:rsid w:val="00A94323"/>
    <w:rsid w:val="00A9706D"/>
    <w:rsid w:val="00A978E8"/>
    <w:rsid w:val="00AA4636"/>
    <w:rsid w:val="00AA54E0"/>
    <w:rsid w:val="00AA5B7A"/>
    <w:rsid w:val="00AA5EC8"/>
    <w:rsid w:val="00AA72BA"/>
    <w:rsid w:val="00AB2DC1"/>
    <w:rsid w:val="00AB3312"/>
    <w:rsid w:val="00AB4600"/>
    <w:rsid w:val="00AB57A4"/>
    <w:rsid w:val="00AB7774"/>
    <w:rsid w:val="00AC14DE"/>
    <w:rsid w:val="00AC1998"/>
    <w:rsid w:val="00AC4F3B"/>
    <w:rsid w:val="00AC5C71"/>
    <w:rsid w:val="00AC6383"/>
    <w:rsid w:val="00AC6D31"/>
    <w:rsid w:val="00AC7452"/>
    <w:rsid w:val="00AC7D4B"/>
    <w:rsid w:val="00AD0E5F"/>
    <w:rsid w:val="00AD27A3"/>
    <w:rsid w:val="00AE22FA"/>
    <w:rsid w:val="00AE2DCD"/>
    <w:rsid w:val="00AE3F04"/>
    <w:rsid w:val="00AE65B8"/>
    <w:rsid w:val="00AF01F2"/>
    <w:rsid w:val="00AF188B"/>
    <w:rsid w:val="00AF19B4"/>
    <w:rsid w:val="00AF2DF3"/>
    <w:rsid w:val="00AF496B"/>
    <w:rsid w:val="00AF5918"/>
    <w:rsid w:val="00AF599C"/>
    <w:rsid w:val="00AF6029"/>
    <w:rsid w:val="00B02929"/>
    <w:rsid w:val="00B07813"/>
    <w:rsid w:val="00B119A9"/>
    <w:rsid w:val="00B16746"/>
    <w:rsid w:val="00B1709B"/>
    <w:rsid w:val="00B20986"/>
    <w:rsid w:val="00B218EA"/>
    <w:rsid w:val="00B21C61"/>
    <w:rsid w:val="00B228F1"/>
    <w:rsid w:val="00B269FE"/>
    <w:rsid w:val="00B27467"/>
    <w:rsid w:val="00B31409"/>
    <w:rsid w:val="00B33061"/>
    <w:rsid w:val="00B33C31"/>
    <w:rsid w:val="00B37571"/>
    <w:rsid w:val="00B412A9"/>
    <w:rsid w:val="00B44F0C"/>
    <w:rsid w:val="00B450F4"/>
    <w:rsid w:val="00B461B4"/>
    <w:rsid w:val="00B47321"/>
    <w:rsid w:val="00B5249B"/>
    <w:rsid w:val="00B52D58"/>
    <w:rsid w:val="00B577A6"/>
    <w:rsid w:val="00B577B3"/>
    <w:rsid w:val="00B60F36"/>
    <w:rsid w:val="00B7018A"/>
    <w:rsid w:val="00B70D3C"/>
    <w:rsid w:val="00B71F36"/>
    <w:rsid w:val="00B72314"/>
    <w:rsid w:val="00B729D3"/>
    <w:rsid w:val="00B74BCB"/>
    <w:rsid w:val="00B74BFD"/>
    <w:rsid w:val="00B75BED"/>
    <w:rsid w:val="00B76020"/>
    <w:rsid w:val="00B76CFD"/>
    <w:rsid w:val="00B87D9D"/>
    <w:rsid w:val="00B91D85"/>
    <w:rsid w:val="00B933BC"/>
    <w:rsid w:val="00B93952"/>
    <w:rsid w:val="00B94D91"/>
    <w:rsid w:val="00B94E76"/>
    <w:rsid w:val="00B95F7B"/>
    <w:rsid w:val="00BA55E1"/>
    <w:rsid w:val="00BA7241"/>
    <w:rsid w:val="00BB1CEC"/>
    <w:rsid w:val="00BB2B9B"/>
    <w:rsid w:val="00BB31B1"/>
    <w:rsid w:val="00BB5943"/>
    <w:rsid w:val="00BB71B0"/>
    <w:rsid w:val="00BC1D2E"/>
    <w:rsid w:val="00BC4F9B"/>
    <w:rsid w:val="00BC5CFA"/>
    <w:rsid w:val="00BD0679"/>
    <w:rsid w:val="00BD2E20"/>
    <w:rsid w:val="00BD2E60"/>
    <w:rsid w:val="00BD3E0C"/>
    <w:rsid w:val="00BD4464"/>
    <w:rsid w:val="00BD48CE"/>
    <w:rsid w:val="00BE151B"/>
    <w:rsid w:val="00BE226D"/>
    <w:rsid w:val="00BE234D"/>
    <w:rsid w:val="00BE4A0A"/>
    <w:rsid w:val="00BF32F6"/>
    <w:rsid w:val="00BF3E68"/>
    <w:rsid w:val="00BF61CD"/>
    <w:rsid w:val="00BF71D0"/>
    <w:rsid w:val="00BF74A3"/>
    <w:rsid w:val="00C03ECF"/>
    <w:rsid w:val="00C057FA"/>
    <w:rsid w:val="00C07EEA"/>
    <w:rsid w:val="00C10039"/>
    <w:rsid w:val="00C12BF0"/>
    <w:rsid w:val="00C140C3"/>
    <w:rsid w:val="00C165CF"/>
    <w:rsid w:val="00C20469"/>
    <w:rsid w:val="00C22576"/>
    <w:rsid w:val="00C22927"/>
    <w:rsid w:val="00C24B85"/>
    <w:rsid w:val="00C30303"/>
    <w:rsid w:val="00C313F1"/>
    <w:rsid w:val="00C325F5"/>
    <w:rsid w:val="00C334A6"/>
    <w:rsid w:val="00C34085"/>
    <w:rsid w:val="00C34D2F"/>
    <w:rsid w:val="00C353A3"/>
    <w:rsid w:val="00C36D0C"/>
    <w:rsid w:val="00C402D8"/>
    <w:rsid w:val="00C45665"/>
    <w:rsid w:val="00C524C9"/>
    <w:rsid w:val="00C5370C"/>
    <w:rsid w:val="00C5484C"/>
    <w:rsid w:val="00C54E5B"/>
    <w:rsid w:val="00C5553C"/>
    <w:rsid w:val="00C56583"/>
    <w:rsid w:val="00C57963"/>
    <w:rsid w:val="00C62990"/>
    <w:rsid w:val="00C64A4A"/>
    <w:rsid w:val="00C64EA3"/>
    <w:rsid w:val="00C70935"/>
    <w:rsid w:val="00C70F03"/>
    <w:rsid w:val="00C740A7"/>
    <w:rsid w:val="00C7478A"/>
    <w:rsid w:val="00C76B0D"/>
    <w:rsid w:val="00C81088"/>
    <w:rsid w:val="00C826F3"/>
    <w:rsid w:val="00C82E27"/>
    <w:rsid w:val="00C83405"/>
    <w:rsid w:val="00C834D8"/>
    <w:rsid w:val="00C83DE2"/>
    <w:rsid w:val="00C84848"/>
    <w:rsid w:val="00C86ABD"/>
    <w:rsid w:val="00C86DB3"/>
    <w:rsid w:val="00C908E0"/>
    <w:rsid w:val="00C914B8"/>
    <w:rsid w:val="00C91D11"/>
    <w:rsid w:val="00C9324F"/>
    <w:rsid w:val="00CA2438"/>
    <w:rsid w:val="00CA58FC"/>
    <w:rsid w:val="00CA7DDA"/>
    <w:rsid w:val="00CB0070"/>
    <w:rsid w:val="00CB238E"/>
    <w:rsid w:val="00CB374F"/>
    <w:rsid w:val="00CB6681"/>
    <w:rsid w:val="00CC46CB"/>
    <w:rsid w:val="00CC4DE3"/>
    <w:rsid w:val="00CC7F1B"/>
    <w:rsid w:val="00CD4D65"/>
    <w:rsid w:val="00CD51A8"/>
    <w:rsid w:val="00CE2E46"/>
    <w:rsid w:val="00CE6C0C"/>
    <w:rsid w:val="00CE6E9A"/>
    <w:rsid w:val="00CF205F"/>
    <w:rsid w:val="00CF2264"/>
    <w:rsid w:val="00CF33B1"/>
    <w:rsid w:val="00CF3FB2"/>
    <w:rsid w:val="00CF7E02"/>
    <w:rsid w:val="00D0089D"/>
    <w:rsid w:val="00D011D8"/>
    <w:rsid w:val="00D01366"/>
    <w:rsid w:val="00D020C8"/>
    <w:rsid w:val="00D02302"/>
    <w:rsid w:val="00D034AB"/>
    <w:rsid w:val="00D04C2C"/>
    <w:rsid w:val="00D06F5F"/>
    <w:rsid w:val="00D072DB"/>
    <w:rsid w:val="00D11705"/>
    <w:rsid w:val="00D13542"/>
    <w:rsid w:val="00D15DFF"/>
    <w:rsid w:val="00D16DB4"/>
    <w:rsid w:val="00D22398"/>
    <w:rsid w:val="00D2637C"/>
    <w:rsid w:val="00D342D6"/>
    <w:rsid w:val="00D37E7A"/>
    <w:rsid w:val="00D40A8C"/>
    <w:rsid w:val="00D445E1"/>
    <w:rsid w:val="00D44F7A"/>
    <w:rsid w:val="00D52B04"/>
    <w:rsid w:val="00D577E8"/>
    <w:rsid w:val="00D60D32"/>
    <w:rsid w:val="00D61429"/>
    <w:rsid w:val="00D63D0E"/>
    <w:rsid w:val="00D64AEB"/>
    <w:rsid w:val="00D725DF"/>
    <w:rsid w:val="00D8146B"/>
    <w:rsid w:val="00D83C1B"/>
    <w:rsid w:val="00D876E3"/>
    <w:rsid w:val="00D879CB"/>
    <w:rsid w:val="00D95CEC"/>
    <w:rsid w:val="00D968FE"/>
    <w:rsid w:val="00D96F19"/>
    <w:rsid w:val="00DA4FF2"/>
    <w:rsid w:val="00DA5344"/>
    <w:rsid w:val="00DB0E8C"/>
    <w:rsid w:val="00DB2483"/>
    <w:rsid w:val="00DB3078"/>
    <w:rsid w:val="00DB6973"/>
    <w:rsid w:val="00DB7713"/>
    <w:rsid w:val="00DC11E1"/>
    <w:rsid w:val="00DC1B01"/>
    <w:rsid w:val="00DC1F4A"/>
    <w:rsid w:val="00DC305B"/>
    <w:rsid w:val="00DC3068"/>
    <w:rsid w:val="00DC46B0"/>
    <w:rsid w:val="00DC48C6"/>
    <w:rsid w:val="00DC7936"/>
    <w:rsid w:val="00DD083B"/>
    <w:rsid w:val="00DD1646"/>
    <w:rsid w:val="00DD1BFE"/>
    <w:rsid w:val="00DD3E4A"/>
    <w:rsid w:val="00DD5B87"/>
    <w:rsid w:val="00DD77FF"/>
    <w:rsid w:val="00DE1ACB"/>
    <w:rsid w:val="00DE1E6E"/>
    <w:rsid w:val="00DE24A5"/>
    <w:rsid w:val="00DE2E5E"/>
    <w:rsid w:val="00DE3F52"/>
    <w:rsid w:val="00DE57DA"/>
    <w:rsid w:val="00DE585F"/>
    <w:rsid w:val="00DE6EB3"/>
    <w:rsid w:val="00DE6F25"/>
    <w:rsid w:val="00DF03F9"/>
    <w:rsid w:val="00DF0DD9"/>
    <w:rsid w:val="00DF1973"/>
    <w:rsid w:val="00E00FFE"/>
    <w:rsid w:val="00E01740"/>
    <w:rsid w:val="00E0521C"/>
    <w:rsid w:val="00E06448"/>
    <w:rsid w:val="00E07533"/>
    <w:rsid w:val="00E07ED6"/>
    <w:rsid w:val="00E1067E"/>
    <w:rsid w:val="00E10D90"/>
    <w:rsid w:val="00E1526A"/>
    <w:rsid w:val="00E16F5B"/>
    <w:rsid w:val="00E17E2F"/>
    <w:rsid w:val="00E17F27"/>
    <w:rsid w:val="00E17FDB"/>
    <w:rsid w:val="00E21C7E"/>
    <w:rsid w:val="00E23083"/>
    <w:rsid w:val="00E2524E"/>
    <w:rsid w:val="00E25D71"/>
    <w:rsid w:val="00E263D6"/>
    <w:rsid w:val="00E26BBD"/>
    <w:rsid w:val="00E333EC"/>
    <w:rsid w:val="00E334C5"/>
    <w:rsid w:val="00E34C31"/>
    <w:rsid w:val="00E3508E"/>
    <w:rsid w:val="00E35683"/>
    <w:rsid w:val="00E35A6F"/>
    <w:rsid w:val="00E35DA2"/>
    <w:rsid w:val="00E4189F"/>
    <w:rsid w:val="00E42F67"/>
    <w:rsid w:val="00E43004"/>
    <w:rsid w:val="00E457F3"/>
    <w:rsid w:val="00E4742E"/>
    <w:rsid w:val="00E50B2A"/>
    <w:rsid w:val="00E53639"/>
    <w:rsid w:val="00E53A8B"/>
    <w:rsid w:val="00E5559A"/>
    <w:rsid w:val="00E56469"/>
    <w:rsid w:val="00E56EE6"/>
    <w:rsid w:val="00E61B4B"/>
    <w:rsid w:val="00E629CD"/>
    <w:rsid w:val="00E65B0E"/>
    <w:rsid w:val="00E70E58"/>
    <w:rsid w:val="00E73E77"/>
    <w:rsid w:val="00E75A3E"/>
    <w:rsid w:val="00E778C7"/>
    <w:rsid w:val="00E83F18"/>
    <w:rsid w:val="00E937AF"/>
    <w:rsid w:val="00E9460E"/>
    <w:rsid w:val="00E94E53"/>
    <w:rsid w:val="00E95928"/>
    <w:rsid w:val="00E9623E"/>
    <w:rsid w:val="00E972F4"/>
    <w:rsid w:val="00EA0C58"/>
    <w:rsid w:val="00EA338E"/>
    <w:rsid w:val="00EA7996"/>
    <w:rsid w:val="00EB128B"/>
    <w:rsid w:val="00EB221E"/>
    <w:rsid w:val="00EB3B5E"/>
    <w:rsid w:val="00EB419B"/>
    <w:rsid w:val="00EB79E6"/>
    <w:rsid w:val="00EC0071"/>
    <w:rsid w:val="00ED0E99"/>
    <w:rsid w:val="00ED4AD4"/>
    <w:rsid w:val="00ED55E8"/>
    <w:rsid w:val="00ED63D1"/>
    <w:rsid w:val="00ED7B58"/>
    <w:rsid w:val="00EE0E7A"/>
    <w:rsid w:val="00EE2F97"/>
    <w:rsid w:val="00EE31A1"/>
    <w:rsid w:val="00EE545A"/>
    <w:rsid w:val="00EF0550"/>
    <w:rsid w:val="00EF23B6"/>
    <w:rsid w:val="00EF4187"/>
    <w:rsid w:val="00EF6117"/>
    <w:rsid w:val="00F00893"/>
    <w:rsid w:val="00F01297"/>
    <w:rsid w:val="00F029F1"/>
    <w:rsid w:val="00F048E2"/>
    <w:rsid w:val="00F04A5F"/>
    <w:rsid w:val="00F04A82"/>
    <w:rsid w:val="00F05813"/>
    <w:rsid w:val="00F11334"/>
    <w:rsid w:val="00F11F21"/>
    <w:rsid w:val="00F14024"/>
    <w:rsid w:val="00F17BAB"/>
    <w:rsid w:val="00F209DD"/>
    <w:rsid w:val="00F21D76"/>
    <w:rsid w:val="00F23662"/>
    <w:rsid w:val="00F23EE3"/>
    <w:rsid w:val="00F2439B"/>
    <w:rsid w:val="00F24D6E"/>
    <w:rsid w:val="00F25C36"/>
    <w:rsid w:val="00F26112"/>
    <w:rsid w:val="00F26144"/>
    <w:rsid w:val="00F26156"/>
    <w:rsid w:val="00F275F4"/>
    <w:rsid w:val="00F27F03"/>
    <w:rsid w:val="00F3188E"/>
    <w:rsid w:val="00F31AE5"/>
    <w:rsid w:val="00F345F0"/>
    <w:rsid w:val="00F35204"/>
    <w:rsid w:val="00F36884"/>
    <w:rsid w:val="00F40D5A"/>
    <w:rsid w:val="00F427AF"/>
    <w:rsid w:val="00F4719B"/>
    <w:rsid w:val="00F5249B"/>
    <w:rsid w:val="00F52B8F"/>
    <w:rsid w:val="00F54E21"/>
    <w:rsid w:val="00F624D6"/>
    <w:rsid w:val="00F634D3"/>
    <w:rsid w:val="00F64C89"/>
    <w:rsid w:val="00F660D7"/>
    <w:rsid w:val="00F716A1"/>
    <w:rsid w:val="00F72056"/>
    <w:rsid w:val="00F7381B"/>
    <w:rsid w:val="00F73E78"/>
    <w:rsid w:val="00F74614"/>
    <w:rsid w:val="00F74DA8"/>
    <w:rsid w:val="00F807E1"/>
    <w:rsid w:val="00F8154A"/>
    <w:rsid w:val="00F82CF6"/>
    <w:rsid w:val="00F841CE"/>
    <w:rsid w:val="00F84ACD"/>
    <w:rsid w:val="00F85439"/>
    <w:rsid w:val="00F900F5"/>
    <w:rsid w:val="00F91DBA"/>
    <w:rsid w:val="00F923BE"/>
    <w:rsid w:val="00F9639B"/>
    <w:rsid w:val="00F97587"/>
    <w:rsid w:val="00F97DD9"/>
    <w:rsid w:val="00FA29EC"/>
    <w:rsid w:val="00FA313F"/>
    <w:rsid w:val="00FA6B64"/>
    <w:rsid w:val="00FB0044"/>
    <w:rsid w:val="00FB4AA9"/>
    <w:rsid w:val="00FC08C2"/>
    <w:rsid w:val="00FC0F43"/>
    <w:rsid w:val="00FC1B9B"/>
    <w:rsid w:val="00FC1C63"/>
    <w:rsid w:val="00FC3E0F"/>
    <w:rsid w:val="00FC4C6E"/>
    <w:rsid w:val="00FC4F15"/>
    <w:rsid w:val="00FC54E5"/>
    <w:rsid w:val="00FC58F1"/>
    <w:rsid w:val="00FC6710"/>
    <w:rsid w:val="00FD1AC2"/>
    <w:rsid w:val="00FD7B92"/>
    <w:rsid w:val="00FE0F9A"/>
    <w:rsid w:val="00FE0FF6"/>
    <w:rsid w:val="00FE10E1"/>
    <w:rsid w:val="00FE177C"/>
    <w:rsid w:val="00FE4E6D"/>
    <w:rsid w:val="00FE742A"/>
    <w:rsid w:val="00FE7DFA"/>
    <w:rsid w:val="00FF0B88"/>
    <w:rsid w:val="00FF26A1"/>
    <w:rsid w:val="00FF2EE7"/>
    <w:rsid w:val="00FF39C6"/>
    <w:rsid w:val="00FF6518"/>
    <w:rsid w:val="00FF7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4B8E98"/>
  <w15:docId w15:val="{4052B723-6DAA-4735-A42C-4404E940A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B7A"/>
    <w:pPr>
      <w:widowControl w:val="0"/>
      <w:adjustRightInd w:val="0"/>
      <w:spacing w:line="360" w:lineRule="atLeast"/>
      <w:jc w:val="both"/>
      <w:textAlignment w:val="baseline"/>
    </w:pPr>
    <w:rPr>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20">
    <w:name w:val="20×20"/>
    <w:basedOn w:val="a"/>
    <w:rsid w:val="00AA5B7A"/>
    <w:pPr>
      <w:spacing w:line="240" w:lineRule="auto"/>
      <w:ind w:left="839" w:right="2024"/>
    </w:pPr>
    <w:rPr>
      <w:rFonts w:ascii="Osaka" w:eastAsia="Osaka"/>
      <w:spacing w:val="20"/>
    </w:rPr>
  </w:style>
  <w:style w:type="paragraph" w:styleId="a3">
    <w:name w:val="header"/>
    <w:basedOn w:val="a"/>
    <w:link w:val="a4"/>
    <w:uiPriority w:val="99"/>
    <w:rsid w:val="00AA5B7A"/>
    <w:pPr>
      <w:tabs>
        <w:tab w:val="center" w:pos="4252"/>
        <w:tab w:val="right" w:pos="8504"/>
      </w:tabs>
    </w:pPr>
  </w:style>
  <w:style w:type="paragraph" w:styleId="a5">
    <w:name w:val="footer"/>
    <w:basedOn w:val="a"/>
    <w:rsid w:val="00AA5B7A"/>
    <w:pPr>
      <w:tabs>
        <w:tab w:val="center" w:pos="4252"/>
        <w:tab w:val="right" w:pos="8504"/>
      </w:tabs>
    </w:pPr>
  </w:style>
  <w:style w:type="paragraph" w:styleId="a6">
    <w:name w:val="Salutation"/>
    <w:basedOn w:val="a"/>
    <w:next w:val="a"/>
    <w:rsid w:val="00AA5B7A"/>
    <w:rPr>
      <w:rFonts w:ascii="ＭＳ 明朝"/>
      <w:color w:val="000000"/>
    </w:rPr>
  </w:style>
  <w:style w:type="paragraph" w:styleId="a7">
    <w:name w:val="Closing"/>
    <w:basedOn w:val="a"/>
    <w:next w:val="a"/>
    <w:rsid w:val="00AA5B7A"/>
    <w:pPr>
      <w:jc w:val="right"/>
    </w:pPr>
    <w:rPr>
      <w:rFonts w:ascii="ＭＳ 明朝"/>
      <w:color w:val="000000"/>
    </w:rPr>
  </w:style>
  <w:style w:type="paragraph" w:styleId="a8">
    <w:name w:val="Date"/>
    <w:basedOn w:val="a"/>
    <w:next w:val="a"/>
    <w:rsid w:val="00AA5B7A"/>
    <w:rPr>
      <w:rFonts w:ascii="ＭＳ 明朝"/>
      <w:color w:val="000000"/>
    </w:rPr>
  </w:style>
  <w:style w:type="paragraph" w:styleId="a9">
    <w:name w:val="Document Map"/>
    <w:basedOn w:val="a"/>
    <w:semiHidden/>
    <w:rsid w:val="00AA5B7A"/>
    <w:pPr>
      <w:shd w:val="clear" w:color="auto" w:fill="000080"/>
    </w:pPr>
    <w:rPr>
      <w:rFonts w:ascii="Arial" w:eastAsia="ＭＳ ゴシック" w:hAnsi="Arial"/>
    </w:rPr>
  </w:style>
  <w:style w:type="paragraph" w:styleId="aa">
    <w:name w:val="Note Heading"/>
    <w:basedOn w:val="a"/>
    <w:next w:val="a"/>
    <w:rsid w:val="00AA5B7A"/>
    <w:pPr>
      <w:jc w:val="center"/>
    </w:pPr>
  </w:style>
  <w:style w:type="paragraph" w:styleId="ab">
    <w:name w:val="Body Text"/>
    <w:basedOn w:val="a"/>
    <w:rsid w:val="00AA5B7A"/>
    <w:pPr>
      <w:jc w:val="left"/>
    </w:pPr>
    <w:rPr>
      <w:rFonts w:ascii="Arial" w:eastAsia="ＭＳ ゴシック" w:hAnsi="Arial"/>
    </w:rPr>
  </w:style>
  <w:style w:type="character" w:styleId="ac">
    <w:name w:val="Hyperlink"/>
    <w:rsid w:val="00AA5B7A"/>
    <w:rPr>
      <w:color w:val="0000FF"/>
      <w:u w:val="single"/>
    </w:rPr>
  </w:style>
  <w:style w:type="character" w:styleId="ad">
    <w:name w:val="FollowedHyperlink"/>
    <w:rsid w:val="00AA5B7A"/>
    <w:rPr>
      <w:color w:val="800080"/>
      <w:u w:val="single"/>
    </w:rPr>
  </w:style>
  <w:style w:type="paragraph" w:styleId="ae">
    <w:name w:val="Balloon Text"/>
    <w:basedOn w:val="a"/>
    <w:semiHidden/>
    <w:rsid w:val="00106F4A"/>
    <w:rPr>
      <w:rFonts w:ascii="Arial" w:eastAsia="ＭＳ ゴシック" w:hAnsi="Arial"/>
      <w:sz w:val="18"/>
      <w:szCs w:val="18"/>
    </w:rPr>
  </w:style>
  <w:style w:type="paragraph" w:styleId="af">
    <w:name w:val="Body Text Indent"/>
    <w:basedOn w:val="a"/>
    <w:link w:val="af0"/>
    <w:uiPriority w:val="99"/>
    <w:unhideWhenUsed/>
    <w:rsid w:val="00A130A7"/>
    <w:pPr>
      <w:adjustRightInd/>
      <w:spacing w:line="240" w:lineRule="auto"/>
      <w:ind w:leftChars="400" w:left="851"/>
      <w:textAlignment w:val="auto"/>
    </w:pPr>
    <w:rPr>
      <w:kern w:val="2"/>
      <w:szCs w:val="24"/>
    </w:rPr>
  </w:style>
  <w:style w:type="character" w:customStyle="1" w:styleId="af0">
    <w:name w:val="本文インデント (文字)"/>
    <w:link w:val="af"/>
    <w:uiPriority w:val="99"/>
    <w:rsid w:val="00A130A7"/>
    <w:rPr>
      <w:kern w:val="2"/>
      <w:sz w:val="21"/>
      <w:szCs w:val="24"/>
    </w:rPr>
  </w:style>
  <w:style w:type="character" w:customStyle="1" w:styleId="strong2">
    <w:name w:val="strong2"/>
    <w:basedOn w:val="a0"/>
    <w:rsid w:val="00902F86"/>
  </w:style>
  <w:style w:type="paragraph" w:styleId="af1">
    <w:name w:val="List Paragraph"/>
    <w:basedOn w:val="a"/>
    <w:uiPriority w:val="34"/>
    <w:qFormat/>
    <w:rsid w:val="008F37FA"/>
    <w:pPr>
      <w:ind w:leftChars="400" w:left="840"/>
    </w:pPr>
  </w:style>
  <w:style w:type="paragraph" w:styleId="af2">
    <w:name w:val="No Spacing"/>
    <w:uiPriority w:val="1"/>
    <w:qFormat/>
    <w:rsid w:val="00262AAA"/>
    <w:pPr>
      <w:widowControl w:val="0"/>
      <w:adjustRightInd w:val="0"/>
      <w:jc w:val="both"/>
      <w:textAlignment w:val="baseline"/>
    </w:pPr>
    <w:rPr>
      <w:sz w:val="21"/>
    </w:rPr>
  </w:style>
  <w:style w:type="paragraph" w:styleId="af3">
    <w:name w:val="Plain Text"/>
    <w:basedOn w:val="a"/>
    <w:link w:val="af4"/>
    <w:uiPriority w:val="99"/>
    <w:unhideWhenUsed/>
    <w:rsid w:val="00C402D8"/>
    <w:pPr>
      <w:adjustRightInd/>
      <w:spacing w:line="240" w:lineRule="auto"/>
      <w:jc w:val="left"/>
      <w:textAlignment w:val="auto"/>
    </w:pPr>
    <w:rPr>
      <w:rFonts w:ascii="ＭＳ ゴシック" w:eastAsia="ＭＳ ゴシック" w:hAnsi="Courier New" w:cs="Courier New"/>
      <w:kern w:val="2"/>
      <w:sz w:val="20"/>
      <w:szCs w:val="21"/>
    </w:rPr>
  </w:style>
  <w:style w:type="character" w:customStyle="1" w:styleId="af4">
    <w:name w:val="書式なし (文字)"/>
    <w:basedOn w:val="a0"/>
    <w:link w:val="af3"/>
    <w:uiPriority w:val="99"/>
    <w:rsid w:val="00C402D8"/>
    <w:rPr>
      <w:rFonts w:ascii="ＭＳ ゴシック" w:eastAsia="ＭＳ ゴシック" w:hAnsi="Courier New" w:cs="Courier New"/>
      <w:kern w:val="2"/>
      <w:szCs w:val="21"/>
    </w:rPr>
  </w:style>
  <w:style w:type="paragraph" w:customStyle="1" w:styleId="shokai">
    <w:name w:val="shokai"/>
    <w:basedOn w:val="a"/>
    <w:rsid w:val="00F5249B"/>
    <w:pPr>
      <w:widowControl/>
      <w:adjustRightInd/>
      <w:spacing w:before="240" w:line="432" w:lineRule="atLeast"/>
      <w:ind w:firstLine="240"/>
      <w:textAlignment w:val="auto"/>
    </w:pPr>
    <w:rPr>
      <w:rFonts w:ascii="ＭＳ Ｐゴシック" w:eastAsia="ＭＳ Ｐゴシック" w:hAnsi="ＭＳ Ｐゴシック" w:cs="ＭＳ Ｐゴシック"/>
      <w:sz w:val="24"/>
      <w:szCs w:val="24"/>
    </w:rPr>
  </w:style>
  <w:style w:type="character" w:styleId="af5">
    <w:name w:val="Emphasis"/>
    <w:basedOn w:val="a0"/>
    <w:uiPriority w:val="20"/>
    <w:qFormat/>
    <w:rsid w:val="00BD48CE"/>
    <w:rPr>
      <w:i/>
      <w:iCs/>
    </w:rPr>
  </w:style>
  <w:style w:type="character" w:customStyle="1" w:styleId="a4">
    <w:name w:val="ヘッダー (文字)"/>
    <w:basedOn w:val="a0"/>
    <w:link w:val="a3"/>
    <w:uiPriority w:val="99"/>
    <w:rsid w:val="00D011D8"/>
    <w:rPr>
      <w:sz w:val="21"/>
    </w:rPr>
  </w:style>
  <w:style w:type="paragraph" w:styleId="Web">
    <w:name w:val="Normal (Web)"/>
    <w:basedOn w:val="a"/>
    <w:uiPriority w:val="99"/>
    <w:semiHidden/>
    <w:unhideWhenUsed/>
    <w:rsid w:val="00FE0FF6"/>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character" w:customStyle="1" w:styleId="st">
    <w:name w:val="st"/>
    <w:basedOn w:val="a0"/>
    <w:rsid w:val="00E21C7E"/>
  </w:style>
  <w:style w:type="character" w:styleId="af6">
    <w:name w:val="Unresolved Mention"/>
    <w:basedOn w:val="a0"/>
    <w:uiPriority w:val="99"/>
    <w:semiHidden/>
    <w:unhideWhenUsed/>
    <w:rsid w:val="00CF33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82839">
      <w:bodyDiv w:val="1"/>
      <w:marLeft w:val="0"/>
      <w:marRight w:val="0"/>
      <w:marTop w:val="0"/>
      <w:marBottom w:val="0"/>
      <w:divBdr>
        <w:top w:val="none" w:sz="0" w:space="0" w:color="auto"/>
        <w:left w:val="none" w:sz="0" w:space="0" w:color="auto"/>
        <w:bottom w:val="none" w:sz="0" w:space="0" w:color="auto"/>
        <w:right w:val="none" w:sz="0" w:space="0" w:color="auto"/>
      </w:divBdr>
    </w:div>
    <w:div w:id="580024712">
      <w:bodyDiv w:val="1"/>
      <w:marLeft w:val="0"/>
      <w:marRight w:val="0"/>
      <w:marTop w:val="0"/>
      <w:marBottom w:val="0"/>
      <w:divBdr>
        <w:top w:val="none" w:sz="0" w:space="0" w:color="auto"/>
        <w:left w:val="none" w:sz="0" w:space="0" w:color="auto"/>
        <w:bottom w:val="none" w:sz="0" w:space="0" w:color="auto"/>
        <w:right w:val="none" w:sz="0" w:space="0" w:color="auto"/>
      </w:divBdr>
    </w:div>
    <w:div w:id="626085133">
      <w:bodyDiv w:val="1"/>
      <w:marLeft w:val="0"/>
      <w:marRight w:val="0"/>
      <w:marTop w:val="0"/>
      <w:marBottom w:val="0"/>
      <w:divBdr>
        <w:top w:val="none" w:sz="0" w:space="0" w:color="auto"/>
        <w:left w:val="none" w:sz="0" w:space="0" w:color="auto"/>
        <w:bottom w:val="none" w:sz="0" w:space="0" w:color="auto"/>
        <w:right w:val="none" w:sz="0" w:space="0" w:color="auto"/>
      </w:divBdr>
    </w:div>
    <w:div w:id="720862616">
      <w:bodyDiv w:val="1"/>
      <w:marLeft w:val="0"/>
      <w:marRight w:val="0"/>
      <w:marTop w:val="0"/>
      <w:marBottom w:val="0"/>
      <w:divBdr>
        <w:top w:val="none" w:sz="0" w:space="0" w:color="auto"/>
        <w:left w:val="none" w:sz="0" w:space="0" w:color="auto"/>
        <w:bottom w:val="none" w:sz="0" w:space="0" w:color="auto"/>
        <w:right w:val="none" w:sz="0" w:space="0" w:color="auto"/>
      </w:divBdr>
    </w:div>
    <w:div w:id="755638792">
      <w:bodyDiv w:val="1"/>
      <w:marLeft w:val="0"/>
      <w:marRight w:val="0"/>
      <w:marTop w:val="0"/>
      <w:marBottom w:val="0"/>
      <w:divBdr>
        <w:top w:val="none" w:sz="0" w:space="0" w:color="auto"/>
        <w:left w:val="none" w:sz="0" w:space="0" w:color="auto"/>
        <w:bottom w:val="none" w:sz="0" w:space="0" w:color="auto"/>
        <w:right w:val="none" w:sz="0" w:space="0" w:color="auto"/>
      </w:divBdr>
    </w:div>
    <w:div w:id="859321280">
      <w:bodyDiv w:val="1"/>
      <w:marLeft w:val="0"/>
      <w:marRight w:val="0"/>
      <w:marTop w:val="0"/>
      <w:marBottom w:val="0"/>
      <w:divBdr>
        <w:top w:val="none" w:sz="0" w:space="0" w:color="auto"/>
        <w:left w:val="none" w:sz="0" w:space="0" w:color="auto"/>
        <w:bottom w:val="none" w:sz="0" w:space="0" w:color="auto"/>
        <w:right w:val="none" w:sz="0" w:space="0" w:color="auto"/>
      </w:divBdr>
    </w:div>
    <w:div w:id="874316884">
      <w:bodyDiv w:val="1"/>
      <w:marLeft w:val="0"/>
      <w:marRight w:val="0"/>
      <w:marTop w:val="0"/>
      <w:marBottom w:val="0"/>
      <w:divBdr>
        <w:top w:val="none" w:sz="0" w:space="0" w:color="auto"/>
        <w:left w:val="none" w:sz="0" w:space="0" w:color="auto"/>
        <w:bottom w:val="none" w:sz="0" w:space="0" w:color="auto"/>
        <w:right w:val="none" w:sz="0" w:space="0" w:color="auto"/>
      </w:divBdr>
    </w:div>
    <w:div w:id="1156147186">
      <w:bodyDiv w:val="1"/>
      <w:marLeft w:val="0"/>
      <w:marRight w:val="0"/>
      <w:marTop w:val="0"/>
      <w:marBottom w:val="0"/>
      <w:divBdr>
        <w:top w:val="none" w:sz="0" w:space="0" w:color="auto"/>
        <w:left w:val="none" w:sz="0" w:space="0" w:color="auto"/>
        <w:bottom w:val="none" w:sz="0" w:space="0" w:color="auto"/>
        <w:right w:val="none" w:sz="0" w:space="0" w:color="auto"/>
      </w:divBdr>
      <w:divsChild>
        <w:div w:id="1971742022">
          <w:marLeft w:val="0"/>
          <w:marRight w:val="0"/>
          <w:marTop w:val="0"/>
          <w:marBottom w:val="0"/>
          <w:divBdr>
            <w:top w:val="none" w:sz="0" w:space="0" w:color="auto"/>
            <w:left w:val="none" w:sz="0" w:space="0" w:color="auto"/>
            <w:bottom w:val="none" w:sz="0" w:space="0" w:color="auto"/>
            <w:right w:val="none" w:sz="0" w:space="0" w:color="auto"/>
          </w:divBdr>
          <w:divsChild>
            <w:div w:id="400715006">
              <w:marLeft w:val="0"/>
              <w:marRight w:val="0"/>
              <w:marTop w:val="0"/>
              <w:marBottom w:val="0"/>
              <w:divBdr>
                <w:top w:val="none" w:sz="0" w:space="0" w:color="auto"/>
                <w:left w:val="none" w:sz="0" w:space="0" w:color="auto"/>
                <w:bottom w:val="none" w:sz="0" w:space="0" w:color="auto"/>
                <w:right w:val="none" w:sz="0" w:space="0" w:color="auto"/>
              </w:divBdr>
              <w:divsChild>
                <w:div w:id="12792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945439">
      <w:bodyDiv w:val="1"/>
      <w:marLeft w:val="0"/>
      <w:marRight w:val="0"/>
      <w:marTop w:val="0"/>
      <w:marBottom w:val="0"/>
      <w:divBdr>
        <w:top w:val="none" w:sz="0" w:space="0" w:color="auto"/>
        <w:left w:val="none" w:sz="0" w:space="0" w:color="auto"/>
        <w:bottom w:val="none" w:sz="0" w:space="0" w:color="auto"/>
        <w:right w:val="none" w:sz="0" w:space="0" w:color="auto"/>
      </w:divBdr>
    </w:div>
    <w:div w:id="1870414477">
      <w:bodyDiv w:val="1"/>
      <w:marLeft w:val="0"/>
      <w:marRight w:val="0"/>
      <w:marTop w:val="0"/>
      <w:marBottom w:val="0"/>
      <w:divBdr>
        <w:top w:val="none" w:sz="0" w:space="0" w:color="auto"/>
        <w:left w:val="none" w:sz="0" w:space="0" w:color="auto"/>
        <w:bottom w:val="none" w:sz="0" w:space="0" w:color="auto"/>
        <w:right w:val="none" w:sz="0" w:space="0" w:color="auto"/>
      </w:divBdr>
    </w:div>
    <w:div w:id="2091075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sugataisha.or.jp/about/basic/" TargetMode="External"/><Relationship Id="rId13" Type="http://schemas.openxmlformats.org/officeDocument/2006/relationships/hyperlink" Target="https://www.hishokyokai.or.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rwest-hotels.jp/narahote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asugataisha.or.jp/about/basi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hishokyokai.or.jp" TargetMode="External"/><Relationship Id="rId4" Type="http://schemas.openxmlformats.org/officeDocument/2006/relationships/settings" Target="settings.xml"/><Relationship Id="rId9" Type="http://schemas.openxmlformats.org/officeDocument/2006/relationships/hyperlink" Target="https://jrwest-hotels.jp/narahote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JSA\letter.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9E31F-F3BD-4F17-B2FD-B1E88134A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
  <TotalTime>3</TotalTime>
  <Pages>1</Pages>
  <Words>174</Words>
  <Characters>995</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2007年10定例会のご案内 （DM＆Web）</vt:lpstr>
      <vt:lpstr>2007年10定例会のご案内 （DM＆Web）</vt:lpstr>
    </vt:vector>
  </TitlesOfParts>
  <Company>パナソニック株式会社</Company>
  <LinksUpToDate>false</LinksUpToDate>
  <CharactersWithSpaces>1167</CharactersWithSpaces>
  <SharedDoc>false</SharedDoc>
  <HLinks>
    <vt:vector size="6" baseType="variant">
      <vt:variant>
        <vt:i4>806432874</vt:i4>
      </vt:variant>
      <vt:variant>
        <vt:i4>4</vt:i4>
      </vt:variant>
      <vt:variant>
        <vt:i4>0</vt:i4>
      </vt:variant>
      <vt:variant>
        <vt:i4>5</vt:i4>
      </vt:variant>
      <vt:variant>
        <vt:lpwstr>http://www.hishokyokai.or.jpにアクセスしweb/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2007年10定例会のご案内 （DM＆Web）</dc:title>
  <dc:subject/>
  <dc:creator>SAKATA_Yoriko_sakata.yoriko@jp.panasonic.com</dc:creator>
  <cp:keywords/>
  <dc:description/>
  <cp:lastModifiedBy>戸倉 絹代</cp:lastModifiedBy>
  <cp:revision>3</cp:revision>
  <cp:lastPrinted>2026-10-05T05:15:00Z</cp:lastPrinted>
  <dcterms:created xsi:type="dcterms:W3CDTF">2026-10-27T05:25:00Z</dcterms:created>
  <dcterms:modified xsi:type="dcterms:W3CDTF">2026-10-27T05:28:00Z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