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2" w:space="0" w:color="auto"/>
          <w:bottom w:val="single" w:sz="2" w:space="0" w:color="auto"/>
        </w:tblBorders>
        <w:tblLayout w:type="fixed"/>
        <w:tblCellMar>
          <w:left w:w="99" w:type="dxa"/>
          <w:right w:w="99" w:type="dxa"/>
        </w:tblCellMar>
        <w:tblLook w:val="0000" w:firstRow="0" w:lastRow="0" w:firstColumn="0" w:lastColumn="0" w:noHBand="0" w:noVBand="0"/>
      </w:tblPr>
      <w:tblGrid>
        <w:gridCol w:w="3557"/>
      </w:tblGrid>
      <w:tr w:rsidR="00301D9F" w:rsidRPr="002E414A" w14:paraId="0E64383B" w14:textId="77777777" w:rsidTr="00BA55E1">
        <w:trPr>
          <w:trHeight w:val="282"/>
          <w:jc w:val="center"/>
        </w:trPr>
        <w:tc>
          <w:tcPr>
            <w:tcW w:w="3557" w:type="dxa"/>
            <w:tcBorders>
              <w:top w:val="single" w:sz="4" w:space="0" w:color="auto"/>
              <w:bottom w:val="single" w:sz="4" w:space="0" w:color="auto"/>
            </w:tcBorders>
            <w:vAlign w:val="center"/>
          </w:tcPr>
          <w:p w14:paraId="20739D3F" w14:textId="79DD9BE8" w:rsidR="00301D9F" w:rsidRPr="002E414A" w:rsidRDefault="00892336" w:rsidP="00801358">
            <w:pPr>
              <w:jc w:val="center"/>
              <w:rPr>
                <w:rFonts w:ascii="ＭＳ ゴシック" w:eastAsia="ＭＳ ゴシック" w:hAnsi="ＭＳ ゴシック"/>
                <w:b/>
                <w:sz w:val="24"/>
                <w:u w:val="single"/>
              </w:rPr>
            </w:pPr>
            <w:r w:rsidRPr="002E414A">
              <w:rPr>
                <w:rFonts w:ascii="ＭＳ ゴシック" w:eastAsia="ＭＳ ゴシック" w:hAnsi="ＭＳ ゴシック" w:hint="eastAsia"/>
                <w:b/>
                <w:sz w:val="24"/>
              </w:rPr>
              <w:t>関西支部</w:t>
            </w:r>
            <w:r w:rsidR="00AB2EFC">
              <w:rPr>
                <w:rFonts w:ascii="ＭＳ ゴシック" w:eastAsia="ＭＳ ゴシック" w:hAnsi="ＭＳ ゴシック" w:hint="eastAsia"/>
                <w:b/>
                <w:sz w:val="24"/>
              </w:rPr>
              <w:t>11</w:t>
            </w:r>
            <w:r w:rsidR="00B52D58">
              <w:rPr>
                <w:rFonts w:ascii="ＭＳ ゴシック" w:eastAsia="ＭＳ ゴシック" w:hAnsi="ＭＳ ゴシック" w:hint="eastAsia"/>
                <w:b/>
                <w:sz w:val="24"/>
              </w:rPr>
              <w:t>月</w:t>
            </w:r>
            <w:r w:rsidR="004D4596" w:rsidRPr="002E414A">
              <w:rPr>
                <w:rFonts w:ascii="ＭＳ ゴシック" w:eastAsia="ＭＳ ゴシック" w:hAnsi="ＭＳ ゴシック" w:hint="eastAsia"/>
                <w:b/>
                <w:sz w:val="24"/>
              </w:rPr>
              <w:t>定例会の</w:t>
            </w:r>
            <w:r w:rsidR="00301D9F" w:rsidRPr="002E414A">
              <w:rPr>
                <w:rFonts w:ascii="ＭＳ ゴシック" w:eastAsia="ＭＳ ゴシック" w:hAnsi="ＭＳ ゴシック" w:hint="eastAsia"/>
                <w:b/>
                <w:sz w:val="24"/>
              </w:rPr>
              <w:t>ご案内</w:t>
            </w:r>
          </w:p>
        </w:tc>
      </w:tr>
    </w:tbl>
    <w:p w14:paraId="373ECE0A" w14:textId="4E7CB654" w:rsidR="009651C9" w:rsidRPr="002E414A" w:rsidRDefault="00302A22" w:rsidP="00112F33">
      <w:pPr>
        <w:widowControl/>
        <w:adjustRightInd/>
        <w:spacing w:line="160" w:lineRule="exact"/>
        <w:ind w:leftChars="144" w:left="284" w:rightChars="111" w:right="219"/>
        <w:jc w:val="left"/>
        <w:textAlignment w:val="auto"/>
        <w:rPr>
          <w:rFonts w:eastAsia="HG丸ｺﾞｼｯｸM-PRO"/>
          <w:b/>
          <w:sz w:val="36"/>
        </w:rPr>
      </w:pPr>
      <w:r>
        <w:rPr>
          <w:rFonts w:eastAsia="HG丸ｺﾞｼｯｸM-PRO"/>
          <w:b/>
          <w:noProof/>
          <w:sz w:val="40"/>
        </w:rPr>
        <mc:AlternateContent>
          <mc:Choice Requires="wps">
            <w:drawing>
              <wp:anchor distT="0" distB="0" distL="114300" distR="114300" simplePos="0" relativeHeight="251659264" behindDoc="1" locked="0" layoutInCell="0" allowOverlap="1" wp14:anchorId="1F648EF1" wp14:editId="63F84F7B">
                <wp:simplePos x="0" y="0"/>
                <wp:positionH relativeFrom="margin">
                  <wp:posOffset>336431</wp:posOffset>
                </wp:positionH>
                <wp:positionV relativeFrom="paragraph">
                  <wp:posOffset>23962</wp:posOffset>
                </wp:positionV>
                <wp:extent cx="5429250" cy="609600"/>
                <wp:effectExtent l="0" t="0" r="19050" b="19050"/>
                <wp:wrapNone/>
                <wp:docPr id="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0" cy="609600"/>
                        </a:xfrm>
                        <a:prstGeom prst="foldedCorner">
                          <a:avLst>
                            <a:gd name="adj" fmla="val 12500"/>
                          </a:avLst>
                        </a:prstGeom>
                        <a:solidFill>
                          <a:srgbClr val="FFFFFF"/>
                        </a:solidFill>
                        <a:ln w="9525">
                          <a:solidFill>
                            <a:srgbClr val="000000"/>
                          </a:solidFill>
                          <a:round/>
                          <a:headEnd/>
                          <a:tailEnd/>
                        </a:ln>
                      </wps:spPr>
                      <wps:txbx>
                        <w:txbxContent>
                          <w:p w14:paraId="76564A41" w14:textId="77777777" w:rsidR="00302A22" w:rsidRPr="00036039" w:rsidRDefault="00302A22" w:rsidP="0038188C">
                            <w:pPr>
                              <w:snapToGrid w:val="0"/>
                              <w:jc w:val="center"/>
                              <w:rPr>
                                <w:b/>
                                <w:sz w:val="28"/>
                                <w:szCs w:val="28"/>
                              </w:rPr>
                            </w:pPr>
                            <w:r w:rsidRPr="00036039">
                              <w:rPr>
                                <w:rFonts w:hint="eastAsia"/>
                                <w:b/>
                                <w:sz w:val="28"/>
                                <w:szCs w:val="28"/>
                              </w:rPr>
                              <w:t>いざというときに備える</w:t>
                            </w:r>
                          </w:p>
                          <w:p w14:paraId="676B91F4" w14:textId="40BEB3C3" w:rsidR="00302A22" w:rsidRPr="0038188C" w:rsidRDefault="00302A22" w:rsidP="0038188C">
                            <w:pPr>
                              <w:snapToGrid w:val="0"/>
                              <w:jc w:val="center"/>
                              <w:rPr>
                                <w:b/>
                                <w:sz w:val="32"/>
                                <w:szCs w:val="32"/>
                              </w:rPr>
                            </w:pPr>
                            <w:r w:rsidRPr="0038188C">
                              <w:rPr>
                                <w:rFonts w:hint="eastAsia"/>
                                <w:b/>
                                <w:sz w:val="26"/>
                                <w:szCs w:val="26"/>
                              </w:rPr>
                              <w:t>～</w:t>
                            </w:r>
                            <w:r w:rsidR="00604535" w:rsidRPr="0038188C">
                              <w:rPr>
                                <w:rFonts w:hint="eastAsia"/>
                                <w:b/>
                                <w:sz w:val="26"/>
                                <w:szCs w:val="26"/>
                              </w:rPr>
                              <w:t>経営トップが求める</w:t>
                            </w:r>
                            <w:r w:rsidRPr="0038188C">
                              <w:rPr>
                                <w:rFonts w:hint="eastAsia"/>
                                <w:b/>
                                <w:sz w:val="26"/>
                                <w:szCs w:val="26"/>
                              </w:rPr>
                              <w:t>秘書としての災害対応とリスクマネジメント～</w:t>
                            </w:r>
                          </w:p>
                        </w:txbxContent>
                      </wps:txbx>
                      <wps:bodyPr rot="0" vert="horz" wrap="square" lIns="74295" tIns="72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48EF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0" o:spid="_x0000_s1026" type="#_x0000_t65" style="position:absolute;left:0;text-align:left;margin-left:26.5pt;margin-top:1.9pt;width:427.5pt;height:4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" o:allowincell="f">
                <v:textbox inset="5.85pt,2mm,5.85pt,.7pt">
                  <w:txbxContent>
                    <w:p w14:paraId="76564A41" w14:textId="77777777" w:rsidR="00302A22" w:rsidRPr="00036039" w:rsidRDefault="00302A22" w:rsidP="0038188C">
                      <w:pPr>
                        <w:snapToGrid w:val="0"/>
                        <w:jc w:val="center"/>
                        <w:rPr>
                          <w:b/>
                          <w:sz w:val="28"/>
                          <w:szCs w:val="28"/>
                        </w:rPr>
                      </w:pPr>
                      <w:r w:rsidRPr="00036039">
                        <w:rPr>
                          <w:rFonts w:hint="eastAsia"/>
                          <w:b/>
                          <w:sz w:val="28"/>
                          <w:szCs w:val="28"/>
                        </w:rPr>
                        <w:t>いざというときに備える</w:t>
                      </w:r>
                    </w:p>
                    <w:p w14:paraId="676B91F4" w14:textId="40BEB3C3" w:rsidR="00302A22" w:rsidRPr="0038188C" w:rsidRDefault="00302A22" w:rsidP="0038188C">
                      <w:pPr>
                        <w:snapToGrid w:val="0"/>
                        <w:jc w:val="center"/>
                        <w:rPr>
                          <w:b/>
                          <w:sz w:val="32"/>
                          <w:szCs w:val="32"/>
                        </w:rPr>
                      </w:pPr>
                      <w:r w:rsidRPr="0038188C">
                        <w:rPr>
                          <w:rFonts w:hint="eastAsia"/>
                          <w:b/>
                          <w:sz w:val="26"/>
                          <w:szCs w:val="26"/>
                        </w:rPr>
                        <w:t>～</w:t>
                      </w:r>
                      <w:r w:rsidR="00604535" w:rsidRPr="0038188C">
                        <w:rPr>
                          <w:rFonts w:hint="eastAsia"/>
                          <w:b/>
                          <w:sz w:val="26"/>
                          <w:szCs w:val="26"/>
                        </w:rPr>
                        <w:t>経営トップが求める</w:t>
                      </w:r>
                      <w:r w:rsidRPr="0038188C">
                        <w:rPr>
                          <w:rFonts w:hint="eastAsia"/>
                          <w:b/>
                          <w:sz w:val="26"/>
                          <w:szCs w:val="26"/>
                        </w:rPr>
                        <w:t>秘書としての災害対応とリスクマネジメント～</w:t>
                      </w:r>
                    </w:p>
                  </w:txbxContent>
                </v:textbox>
                <w10:wrap anchorx="margin"/>
              </v:shape>
            </w:pict>
          </mc:Fallback>
        </mc:AlternateContent>
      </w:r>
    </w:p>
    <w:p w14:paraId="7F7333D0" w14:textId="5E6E749E" w:rsidR="009651C9" w:rsidRPr="002E414A" w:rsidRDefault="009651C9" w:rsidP="005E0855">
      <w:pPr>
        <w:widowControl/>
        <w:adjustRightInd/>
        <w:spacing w:line="160" w:lineRule="exact"/>
        <w:jc w:val="left"/>
        <w:textAlignment w:val="auto"/>
        <w:rPr>
          <w:rFonts w:eastAsia="HG丸ｺﾞｼｯｸM-PRO"/>
          <w:b/>
          <w:sz w:val="36"/>
        </w:rPr>
      </w:pPr>
    </w:p>
    <w:p w14:paraId="0197BF22" w14:textId="2EF6D7E2" w:rsidR="007F7F6C" w:rsidRDefault="007F7F6C" w:rsidP="00F74DA8">
      <w:pPr>
        <w:pStyle w:val="af"/>
        <w:spacing w:line="280" w:lineRule="exact"/>
        <w:ind w:leftChars="0" w:left="0" w:firstLineChars="100" w:firstLine="207"/>
        <w:rPr>
          <w:rFonts w:asciiTheme="minorEastAsia" w:eastAsiaTheme="minorEastAsia" w:hAnsiTheme="minorEastAsia"/>
          <w:sz w:val="22"/>
          <w:szCs w:val="22"/>
        </w:rPr>
      </w:pPr>
    </w:p>
    <w:p w14:paraId="14E1C076" w14:textId="77777777" w:rsidR="00D95F3D" w:rsidRDefault="00D95F3D" w:rsidP="00174290">
      <w:pPr>
        <w:ind w:firstLineChars="100" w:firstLine="197"/>
      </w:pPr>
    </w:p>
    <w:p w14:paraId="46B26705" w14:textId="77777777" w:rsidR="00D95F3D" w:rsidRDefault="00D95F3D" w:rsidP="00174290">
      <w:pPr>
        <w:ind w:firstLineChars="100" w:firstLine="197"/>
      </w:pPr>
    </w:p>
    <w:p w14:paraId="4167EB8E" w14:textId="77777777" w:rsidR="00302A22" w:rsidRPr="00104EF2" w:rsidRDefault="00AB2EFC" w:rsidP="00AB2EFC">
      <w:pPr>
        <w:ind w:firstLineChars="100" w:firstLine="197"/>
      </w:pPr>
      <w:r w:rsidRPr="00104EF2">
        <w:rPr>
          <w:rFonts w:hint="eastAsia"/>
        </w:rPr>
        <w:t>南海トラフ地震をはじめ、大規模災害への備えがますます重要となるなか、企業には平時からのリスクマネジメントが求められています。災害発生時、経営トップは何を考え、どのような判断を迫られるのでしょうか。</w:t>
      </w:r>
    </w:p>
    <w:p w14:paraId="65FC262A" w14:textId="42B1E2CC" w:rsidR="00AB2EFC" w:rsidRPr="00104EF2" w:rsidRDefault="00302A22" w:rsidP="00302A22">
      <w:r w:rsidRPr="00104EF2">
        <w:rPr>
          <w:rFonts w:hint="eastAsia"/>
        </w:rPr>
        <w:t>また、</w:t>
      </w:r>
      <w:r w:rsidR="00AB2EFC" w:rsidRPr="00104EF2">
        <w:rPr>
          <w:rFonts w:hint="eastAsia"/>
        </w:rPr>
        <w:t>そのとき秘書にはどのような役割が期待されるのでしょうか。</w:t>
      </w:r>
    </w:p>
    <w:p w14:paraId="7BC17201" w14:textId="77777777" w:rsidR="00A93046" w:rsidRPr="00104EF2" w:rsidRDefault="00AB2EFC" w:rsidP="00361540">
      <w:pPr>
        <w:ind w:firstLineChars="100" w:firstLine="197"/>
      </w:pPr>
      <w:r w:rsidRPr="00104EF2">
        <w:rPr>
          <w:rFonts w:hint="eastAsia"/>
        </w:rPr>
        <w:t>今回は、後藤</w:t>
      </w:r>
      <w:r w:rsidRPr="00104EF2">
        <w:rPr>
          <w:rFonts w:hint="eastAsia"/>
        </w:rPr>
        <w:t xml:space="preserve"> </w:t>
      </w:r>
      <w:r w:rsidRPr="00104EF2">
        <w:rPr>
          <w:rFonts w:hint="eastAsia"/>
        </w:rPr>
        <w:t>由成氏（西日本高速道路エンジニアリング四国株式会社　代表取締役社長）を講師にお迎えし、経営者の視点から</w:t>
      </w:r>
      <w:r w:rsidR="00302A22" w:rsidRPr="00104EF2">
        <w:rPr>
          <w:rFonts w:hint="eastAsia"/>
        </w:rPr>
        <w:t>、</w:t>
      </w:r>
      <w:r w:rsidRPr="00104EF2">
        <w:rPr>
          <w:rFonts w:hint="eastAsia"/>
        </w:rPr>
        <w:t>災害対応とリスクマネジメン</w:t>
      </w:r>
      <w:r w:rsidR="00857FFB" w:rsidRPr="00104EF2">
        <w:rPr>
          <w:rFonts w:hint="eastAsia"/>
        </w:rPr>
        <w:t>トをテーマにご講演いただきます。</w:t>
      </w:r>
    </w:p>
    <w:p w14:paraId="6A5AF649" w14:textId="673C4CD4" w:rsidR="00A93046" w:rsidRPr="00036039" w:rsidRDefault="00AB2EFC" w:rsidP="00361540">
      <w:pPr>
        <w:ind w:firstLineChars="100" w:firstLine="197"/>
      </w:pPr>
      <w:r w:rsidRPr="00104EF2">
        <w:rPr>
          <w:rFonts w:hint="eastAsia"/>
        </w:rPr>
        <w:t>南海トラフ地震への備えや過去の災害対</w:t>
      </w:r>
      <w:r w:rsidRPr="00036039">
        <w:rPr>
          <w:rFonts w:hint="eastAsia"/>
        </w:rPr>
        <w:t>応経験</w:t>
      </w:r>
      <w:r w:rsidR="00A145E0" w:rsidRPr="00036039">
        <w:rPr>
          <w:rFonts w:hint="eastAsia"/>
        </w:rPr>
        <w:t>から得られた知見</w:t>
      </w:r>
      <w:r w:rsidRPr="00036039">
        <w:rPr>
          <w:rFonts w:hint="eastAsia"/>
        </w:rPr>
        <w:t>を</w:t>
      </w:r>
      <w:r w:rsidR="00A145E0" w:rsidRPr="00036039">
        <w:rPr>
          <w:rFonts w:hint="eastAsia"/>
        </w:rPr>
        <w:t>もとに、</w:t>
      </w:r>
      <w:r w:rsidRPr="00036039">
        <w:rPr>
          <w:rFonts w:hint="eastAsia"/>
        </w:rPr>
        <w:t>「災害発生時に経営トップが求めるもの」「平時から意識しておくべき備え」「</w:t>
      </w:r>
      <w:r w:rsidR="00953BE1" w:rsidRPr="0038188C">
        <w:rPr>
          <w:rFonts w:hint="eastAsia"/>
        </w:rPr>
        <w:t>ボス</w:t>
      </w:r>
      <w:r w:rsidRPr="00036039">
        <w:rPr>
          <w:rFonts w:hint="eastAsia"/>
        </w:rPr>
        <w:t>を支える秘書の役割」について</w:t>
      </w:r>
      <w:r w:rsidR="00A145E0" w:rsidRPr="00036039">
        <w:rPr>
          <w:rFonts w:hint="eastAsia"/>
        </w:rPr>
        <w:t>お話いただきます</w:t>
      </w:r>
      <w:r w:rsidR="00C87C97" w:rsidRPr="00036039">
        <w:rPr>
          <w:rFonts w:hint="eastAsia"/>
        </w:rPr>
        <w:t>。</w:t>
      </w:r>
    </w:p>
    <w:p w14:paraId="1142392A" w14:textId="16D25242" w:rsidR="00116914" w:rsidRPr="00104EF2" w:rsidRDefault="00AB2EFC" w:rsidP="00361540">
      <w:pPr>
        <w:ind w:firstLineChars="100" w:firstLine="197"/>
        <w:rPr>
          <w:rFonts w:asciiTheme="minorEastAsia" w:eastAsiaTheme="minorEastAsia" w:hAnsiTheme="minorEastAsia"/>
          <w:szCs w:val="21"/>
        </w:rPr>
      </w:pPr>
      <w:r w:rsidRPr="0038188C">
        <w:rPr>
          <w:rFonts w:hint="eastAsia"/>
        </w:rPr>
        <w:t>講演後は、参加者同士で日頃の備えや工夫について</w:t>
      </w:r>
      <w:r w:rsidR="00482774" w:rsidRPr="0038188C">
        <w:rPr>
          <w:rFonts w:hint="eastAsia"/>
        </w:rPr>
        <w:t>ディスカッション</w:t>
      </w:r>
      <w:r w:rsidRPr="0038188C">
        <w:rPr>
          <w:rFonts w:hint="eastAsia"/>
        </w:rPr>
        <w:t>を行い、相互に学びを深める時間も予定しております。</w:t>
      </w:r>
      <w:r w:rsidR="00C87C97" w:rsidRPr="0038188C">
        <w:rPr>
          <w:rFonts w:hint="eastAsia"/>
        </w:rPr>
        <w:t>災害対応を切り口に、秘書としての役割と価値を改めて考え、</w:t>
      </w:r>
      <w:r w:rsidRPr="0038188C">
        <w:rPr>
          <w:rFonts w:hint="eastAsia"/>
        </w:rPr>
        <w:t>明日からの業務に活かせるヒントが得られる機会</w:t>
      </w:r>
      <w:r w:rsidR="007879A9" w:rsidRPr="0038188C">
        <w:rPr>
          <w:rFonts w:hint="eastAsia"/>
        </w:rPr>
        <w:t>となれば幸いです。</w:t>
      </w:r>
      <w:r w:rsidRPr="00036039">
        <w:rPr>
          <w:rFonts w:hint="eastAsia"/>
        </w:rPr>
        <w:t>皆さまのご参加を心よりお</w:t>
      </w:r>
      <w:r w:rsidRPr="00104EF2">
        <w:rPr>
          <w:rFonts w:hint="eastAsia"/>
        </w:rPr>
        <w:t>待ちしております。</w:t>
      </w:r>
    </w:p>
    <w:p w14:paraId="18D86033" w14:textId="3F8E3840" w:rsidR="008768E9" w:rsidRPr="00104EF2" w:rsidRDefault="00AB2DC1" w:rsidP="00AB2DC1">
      <w:pPr>
        <w:spacing w:line="300" w:lineRule="exact"/>
        <w:ind w:firstLineChars="100" w:firstLine="167"/>
        <w:jc w:val="center"/>
        <w:rPr>
          <w:rFonts w:ascii="ＭＳ Ｐ明朝" w:eastAsia="ＭＳ Ｐ明朝" w:hAnsi="ＭＳ Ｐ明朝"/>
          <w:sz w:val="18"/>
        </w:rPr>
      </w:pPr>
      <w:r w:rsidRPr="00104EF2">
        <w:rPr>
          <w:rFonts w:ascii="ＭＳ Ｐ明朝" w:eastAsia="ＭＳ Ｐ明朝" w:hAnsi="ＭＳ Ｐ明朝" w:hint="eastAsia"/>
          <w:sz w:val="18"/>
          <w:szCs w:val="18"/>
        </w:rPr>
        <w:t xml:space="preserve">＊＊ お申込みはこちらから　</w:t>
      </w:r>
      <w:r w:rsidRPr="00104EF2">
        <w:rPr>
          <w:rFonts w:ascii="ＭＳ Ｐ明朝" w:eastAsia="ＭＳ Ｐ明朝" w:hAnsi="ＭＳ Ｐ明朝" w:hint="eastAsia"/>
          <w:b/>
          <w:sz w:val="18"/>
          <w:szCs w:val="18"/>
        </w:rPr>
        <w:t>https://www.hishokyokai.or.jp</w:t>
      </w:r>
      <w:r w:rsidRPr="00104EF2">
        <w:rPr>
          <w:rFonts w:ascii="ＭＳ Ｐ明朝" w:eastAsia="ＭＳ Ｐ明朝" w:hAnsi="ＭＳ Ｐ明朝" w:hint="eastAsia"/>
          <w:sz w:val="18"/>
          <w:szCs w:val="18"/>
        </w:rPr>
        <w:t xml:space="preserve"> ＊＊</w:t>
      </w:r>
    </w:p>
    <w:p w14:paraId="3FEF3442" w14:textId="6ABD8997" w:rsidR="008768E9" w:rsidRPr="00104EF2" w:rsidRDefault="008D0DA3" w:rsidP="00301D9F">
      <w:pPr>
        <w:tabs>
          <w:tab w:val="left" w:pos="8505"/>
          <w:tab w:val="left" w:pos="9356"/>
        </w:tabs>
        <w:spacing w:line="360" w:lineRule="auto"/>
        <w:ind w:left="142"/>
        <w:rPr>
          <w:rFonts w:ascii="ＭＳ Ｐ明朝" w:eastAsia="ＭＳ Ｐ明朝" w:hAnsi="ＭＳ Ｐ明朝"/>
          <w:sz w:val="18"/>
        </w:rPr>
      </w:pPr>
      <w:r w:rsidRPr="00104EF2">
        <w:rPr>
          <w:rFonts w:ascii="ＭＳ Ｐ明朝" w:eastAsia="ＭＳ Ｐ明朝" w:hAnsi="ＭＳ Ｐ明朝"/>
          <w:noProof/>
          <w:sz w:val="22"/>
          <w:szCs w:val="22"/>
        </w:rPr>
        <mc:AlternateContent>
          <mc:Choice Requires="wps">
            <w:drawing>
              <wp:anchor distT="0" distB="0" distL="114300" distR="114300" simplePos="0" relativeHeight="251657216" behindDoc="0" locked="0" layoutInCell="1" allowOverlap="1" wp14:anchorId="75EC7976" wp14:editId="5E79C197">
                <wp:simplePos x="0" y="0"/>
                <wp:positionH relativeFrom="margin">
                  <wp:posOffset>-96244</wp:posOffset>
                </wp:positionH>
                <wp:positionV relativeFrom="paragraph">
                  <wp:posOffset>72331</wp:posOffset>
                </wp:positionV>
                <wp:extent cx="6696075" cy="2234242"/>
                <wp:effectExtent l="0" t="0" r="28575" b="13970"/>
                <wp:wrapNone/>
                <wp:docPr id="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2234242"/>
                        </a:xfrm>
                        <a:prstGeom prst="rect">
                          <a:avLst/>
                        </a:prstGeom>
                        <a:solidFill>
                          <a:srgbClr val="FFFFFF"/>
                        </a:solidFill>
                        <a:ln w="9525">
                          <a:solidFill>
                            <a:srgbClr val="000000"/>
                          </a:solidFill>
                          <a:miter lim="800000"/>
                          <a:headEnd/>
                          <a:tailEnd/>
                        </a:ln>
                      </wps:spPr>
                      <wps:txbx>
                        <w:txbxContent>
                          <w:p w14:paraId="36E52D72" w14:textId="77777777" w:rsidR="007010A8" w:rsidRDefault="007010A8" w:rsidP="007F2E05">
                            <w:pPr>
                              <w:spacing w:line="240" w:lineRule="exact"/>
                              <w:ind w:leftChars="100" w:left="1605" w:hangingChars="700" w:hanging="1408"/>
                              <w:jc w:val="left"/>
                              <w:rPr>
                                <w:rFonts w:asciiTheme="minorEastAsia" w:eastAsiaTheme="minorEastAsia" w:hAnsiTheme="minorEastAsia"/>
                                <w:spacing w:val="2"/>
                                <w:szCs w:val="21"/>
                              </w:rPr>
                            </w:pPr>
                          </w:p>
                          <w:p w14:paraId="00592AAA" w14:textId="2669761E" w:rsidR="005557FF" w:rsidRPr="00104EF2" w:rsidRDefault="006F0602" w:rsidP="007F2E05">
                            <w:pPr>
                              <w:spacing w:line="240" w:lineRule="exact"/>
                              <w:ind w:leftChars="100" w:left="1605" w:hangingChars="700" w:hanging="1408"/>
                              <w:jc w:val="left"/>
                              <w:rPr>
                                <w:rFonts w:asciiTheme="minorEastAsia" w:eastAsiaTheme="minorEastAsia" w:hAnsiTheme="minorEastAsia"/>
                                <w:spacing w:val="2"/>
                                <w:szCs w:val="21"/>
                              </w:rPr>
                            </w:pPr>
                            <w:r w:rsidRPr="002604D4">
                              <w:rPr>
                                <w:rFonts w:asciiTheme="minorEastAsia" w:eastAsiaTheme="minorEastAsia" w:hAnsiTheme="minorEastAsia"/>
                                <w:spacing w:val="2"/>
                                <w:szCs w:val="21"/>
                              </w:rPr>
                              <w:t>日　　時</w:t>
                            </w:r>
                            <w:r w:rsidR="00C5370C">
                              <w:rPr>
                                <w:rFonts w:asciiTheme="minorEastAsia" w:eastAsiaTheme="minorEastAsia" w:hAnsiTheme="minorEastAsia" w:hint="eastAsia"/>
                                <w:spacing w:val="2"/>
                                <w:szCs w:val="21"/>
                              </w:rPr>
                              <w:t xml:space="preserve">　：</w:t>
                            </w:r>
                            <w:r w:rsidR="00DE2907">
                              <w:rPr>
                                <w:rFonts w:asciiTheme="minorEastAsia" w:eastAsiaTheme="minorEastAsia" w:hAnsiTheme="minorEastAsia" w:hint="eastAsia"/>
                                <w:spacing w:val="2"/>
                                <w:szCs w:val="21"/>
                              </w:rPr>
                              <w:t xml:space="preserve">　</w:t>
                            </w:r>
                            <w:r w:rsidR="00310CA4" w:rsidRPr="002604D4">
                              <w:rPr>
                                <w:rFonts w:asciiTheme="minorEastAsia" w:eastAsiaTheme="minorEastAsia" w:hAnsiTheme="minorEastAsia" w:hint="eastAsia"/>
                                <w:spacing w:val="2"/>
                                <w:szCs w:val="21"/>
                              </w:rPr>
                              <w:t>20</w:t>
                            </w:r>
                            <w:r w:rsidR="005561DE">
                              <w:rPr>
                                <w:rFonts w:asciiTheme="minorEastAsia" w:eastAsiaTheme="minorEastAsia" w:hAnsiTheme="minorEastAsia"/>
                                <w:spacing w:val="2"/>
                                <w:szCs w:val="21"/>
                              </w:rPr>
                              <w:t>2</w:t>
                            </w:r>
                            <w:r w:rsidR="00AB2EFC">
                              <w:rPr>
                                <w:rFonts w:asciiTheme="minorEastAsia" w:eastAsiaTheme="minorEastAsia" w:hAnsiTheme="minorEastAsia" w:hint="eastAsia"/>
                                <w:spacing w:val="2"/>
                                <w:szCs w:val="21"/>
                              </w:rPr>
                              <w:t>6</w:t>
                            </w:r>
                            <w:r w:rsidR="00FC4F15" w:rsidRPr="002604D4">
                              <w:rPr>
                                <w:rFonts w:asciiTheme="minorEastAsia" w:eastAsiaTheme="minorEastAsia" w:hAnsiTheme="minorEastAsia"/>
                                <w:spacing w:val="2"/>
                                <w:szCs w:val="21"/>
                              </w:rPr>
                              <w:t>年</w:t>
                            </w:r>
                            <w:r w:rsidR="00AB2EFC">
                              <w:rPr>
                                <w:rFonts w:asciiTheme="minorEastAsia" w:eastAsiaTheme="minorEastAsia" w:hAnsiTheme="minorEastAsia" w:hint="eastAsia"/>
                                <w:spacing w:val="2"/>
                                <w:szCs w:val="21"/>
                              </w:rPr>
                              <w:t>11</w:t>
                            </w:r>
                            <w:r w:rsidR="00FC4F15" w:rsidRPr="002604D4">
                              <w:rPr>
                                <w:rFonts w:asciiTheme="minorEastAsia" w:eastAsiaTheme="minorEastAsia" w:hAnsiTheme="minorEastAsia"/>
                                <w:spacing w:val="2"/>
                                <w:szCs w:val="21"/>
                              </w:rPr>
                              <w:t>月</w:t>
                            </w:r>
                            <w:r w:rsidR="00AB2EFC">
                              <w:rPr>
                                <w:rFonts w:asciiTheme="minorEastAsia" w:eastAsiaTheme="minorEastAsia" w:hAnsiTheme="minorEastAsia" w:hint="eastAsia"/>
                                <w:spacing w:val="2"/>
                                <w:szCs w:val="21"/>
                              </w:rPr>
                              <w:t>10</w:t>
                            </w:r>
                            <w:r w:rsidRPr="002604D4">
                              <w:rPr>
                                <w:rFonts w:asciiTheme="minorEastAsia" w:eastAsiaTheme="minorEastAsia" w:hAnsiTheme="minorEastAsia"/>
                                <w:spacing w:val="2"/>
                                <w:szCs w:val="21"/>
                              </w:rPr>
                              <w:t>日（</w:t>
                            </w:r>
                            <w:r w:rsidR="00AB2EFC">
                              <w:rPr>
                                <w:rFonts w:asciiTheme="minorEastAsia" w:eastAsiaTheme="minorEastAsia" w:hAnsiTheme="minorEastAsia" w:hint="eastAsia"/>
                                <w:spacing w:val="2"/>
                                <w:szCs w:val="21"/>
                              </w:rPr>
                              <w:t>火</w:t>
                            </w:r>
                            <w:r w:rsidRPr="00D01B64">
                              <w:rPr>
                                <w:rFonts w:asciiTheme="minorEastAsia" w:eastAsiaTheme="minorEastAsia" w:hAnsiTheme="minorEastAsia"/>
                                <w:spacing w:val="2"/>
                                <w:szCs w:val="21"/>
                              </w:rPr>
                              <w:t>）</w:t>
                            </w:r>
                            <w:r w:rsidR="00D95F3D" w:rsidRPr="00104EF2">
                              <w:rPr>
                                <w:rFonts w:asciiTheme="minorEastAsia" w:eastAsiaTheme="minorEastAsia" w:hAnsiTheme="minorEastAsia" w:hint="eastAsia"/>
                                <w:spacing w:val="2"/>
                                <w:szCs w:val="21"/>
                              </w:rPr>
                              <w:t>1</w:t>
                            </w:r>
                            <w:r w:rsidR="00AB2EFC" w:rsidRPr="00104EF2">
                              <w:rPr>
                                <w:rFonts w:asciiTheme="minorEastAsia" w:eastAsiaTheme="minorEastAsia" w:hAnsiTheme="minorEastAsia" w:hint="eastAsia"/>
                                <w:spacing w:val="2"/>
                                <w:szCs w:val="21"/>
                              </w:rPr>
                              <w:t>8</w:t>
                            </w:r>
                            <w:r w:rsidR="00C06E2E" w:rsidRPr="00104EF2">
                              <w:rPr>
                                <w:rFonts w:asciiTheme="minorEastAsia" w:eastAsiaTheme="minorEastAsia" w:hAnsiTheme="minorEastAsia" w:hint="eastAsia"/>
                                <w:spacing w:val="2"/>
                                <w:szCs w:val="21"/>
                              </w:rPr>
                              <w:t>：</w:t>
                            </w:r>
                            <w:r w:rsidR="00AB2EFC" w:rsidRPr="00104EF2">
                              <w:rPr>
                                <w:rFonts w:asciiTheme="minorEastAsia" w:eastAsiaTheme="minorEastAsia" w:hAnsiTheme="minorEastAsia" w:hint="eastAsia"/>
                                <w:spacing w:val="2"/>
                                <w:szCs w:val="21"/>
                              </w:rPr>
                              <w:t>3</w:t>
                            </w:r>
                            <w:r w:rsidR="00C06E2E" w:rsidRPr="00104EF2">
                              <w:rPr>
                                <w:rFonts w:asciiTheme="minorEastAsia" w:eastAsiaTheme="minorEastAsia" w:hAnsiTheme="minorEastAsia" w:hint="eastAsia"/>
                                <w:spacing w:val="2"/>
                                <w:szCs w:val="21"/>
                              </w:rPr>
                              <w:t>0</w:t>
                            </w:r>
                            <w:r w:rsidR="00AB2EFC" w:rsidRPr="00104EF2">
                              <w:rPr>
                                <w:rFonts w:asciiTheme="minorEastAsia" w:eastAsiaTheme="minorEastAsia" w:hAnsiTheme="minorEastAsia" w:hint="eastAsia"/>
                                <w:spacing w:val="2"/>
                                <w:szCs w:val="21"/>
                              </w:rPr>
                              <w:t>～受付</w:t>
                            </w:r>
                            <w:r w:rsidR="00B93A6F" w:rsidRPr="00104EF2">
                              <w:rPr>
                                <w:rFonts w:asciiTheme="minorEastAsia" w:eastAsiaTheme="minorEastAsia" w:hAnsiTheme="minorEastAsia" w:hint="eastAsia"/>
                                <w:spacing w:val="2"/>
                                <w:szCs w:val="21"/>
                              </w:rPr>
                              <w:t xml:space="preserve"> </w:t>
                            </w:r>
                            <w:r w:rsidR="00AB2EFC" w:rsidRPr="00104EF2">
                              <w:rPr>
                                <w:rFonts w:asciiTheme="minorEastAsia" w:eastAsiaTheme="minorEastAsia" w:hAnsiTheme="minorEastAsia" w:hint="eastAsia"/>
                                <w:spacing w:val="2"/>
                                <w:szCs w:val="21"/>
                              </w:rPr>
                              <w:t>19：0</w:t>
                            </w:r>
                            <w:r w:rsidR="00AB2EFC" w:rsidRPr="00036039">
                              <w:rPr>
                                <w:rFonts w:asciiTheme="minorEastAsia" w:eastAsiaTheme="minorEastAsia" w:hAnsiTheme="minorEastAsia" w:hint="eastAsia"/>
                                <w:spacing w:val="2"/>
                                <w:szCs w:val="21"/>
                              </w:rPr>
                              <w:t>0</w:t>
                            </w:r>
                            <w:r w:rsidRPr="00036039">
                              <w:rPr>
                                <w:rFonts w:asciiTheme="minorEastAsia" w:eastAsiaTheme="minorEastAsia" w:hAnsiTheme="minorEastAsia"/>
                                <w:spacing w:val="2"/>
                                <w:szCs w:val="21"/>
                              </w:rPr>
                              <w:t>～</w:t>
                            </w:r>
                            <w:r w:rsidR="00D95F3D" w:rsidRPr="0038188C">
                              <w:rPr>
                                <w:rFonts w:asciiTheme="minorEastAsia" w:eastAsiaTheme="minorEastAsia" w:hAnsiTheme="minorEastAsia"/>
                                <w:spacing w:val="2"/>
                                <w:szCs w:val="21"/>
                              </w:rPr>
                              <w:t>20</w:t>
                            </w:r>
                            <w:r w:rsidR="00AB2DC1" w:rsidRPr="0038188C">
                              <w:rPr>
                                <w:rFonts w:asciiTheme="minorEastAsia" w:eastAsiaTheme="minorEastAsia" w:hAnsiTheme="minorEastAsia" w:hint="eastAsia"/>
                                <w:spacing w:val="2"/>
                                <w:szCs w:val="21"/>
                              </w:rPr>
                              <w:t>：</w:t>
                            </w:r>
                            <w:r w:rsidR="00AB2EFC" w:rsidRPr="0038188C">
                              <w:rPr>
                                <w:rFonts w:asciiTheme="minorEastAsia" w:eastAsiaTheme="minorEastAsia" w:hAnsiTheme="minorEastAsia"/>
                                <w:spacing w:val="2"/>
                                <w:szCs w:val="21"/>
                              </w:rPr>
                              <w:t>15</w:t>
                            </w:r>
                            <w:r w:rsidR="00B5020D" w:rsidRPr="00036039">
                              <w:rPr>
                                <w:rFonts w:asciiTheme="minorEastAsia" w:eastAsiaTheme="minorEastAsia" w:hAnsiTheme="minorEastAsia" w:hint="eastAsia"/>
                                <w:spacing w:val="2"/>
                                <w:szCs w:val="21"/>
                              </w:rPr>
                              <w:t xml:space="preserve"> 講演</w:t>
                            </w:r>
                            <w:r w:rsidR="00B93A6F" w:rsidRPr="00036039">
                              <w:rPr>
                                <w:rFonts w:asciiTheme="minorEastAsia" w:eastAsiaTheme="minorEastAsia" w:hAnsiTheme="minorEastAsia" w:hint="eastAsia"/>
                                <w:spacing w:val="2"/>
                                <w:szCs w:val="21"/>
                              </w:rPr>
                              <w:t xml:space="preserve"> </w:t>
                            </w:r>
                            <w:r w:rsidR="00B5020D" w:rsidRPr="00036039">
                              <w:rPr>
                                <w:rFonts w:asciiTheme="minorEastAsia" w:eastAsiaTheme="minorEastAsia" w:hAnsiTheme="minorEastAsia" w:hint="eastAsia"/>
                                <w:spacing w:val="2"/>
                                <w:szCs w:val="21"/>
                              </w:rPr>
                              <w:t>20：</w:t>
                            </w:r>
                            <w:r w:rsidR="00AB2EFC" w:rsidRPr="00036039">
                              <w:rPr>
                                <w:rFonts w:asciiTheme="minorEastAsia" w:eastAsiaTheme="minorEastAsia" w:hAnsiTheme="minorEastAsia" w:hint="eastAsia"/>
                                <w:spacing w:val="2"/>
                                <w:szCs w:val="21"/>
                              </w:rPr>
                              <w:t>15</w:t>
                            </w:r>
                            <w:r w:rsidR="00B5020D" w:rsidRPr="00036039">
                              <w:rPr>
                                <w:rFonts w:asciiTheme="minorEastAsia" w:eastAsiaTheme="minorEastAsia" w:hAnsiTheme="minorEastAsia" w:hint="eastAsia"/>
                                <w:spacing w:val="2"/>
                                <w:szCs w:val="21"/>
                              </w:rPr>
                              <w:t>～20：45</w:t>
                            </w:r>
                            <w:r w:rsidR="00482774" w:rsidRPr="0038188C">
                              <w:rPr>
                                <w:rFonts w:asciiTheme="minorEastAsia" w:eastAsiaTheme="minorEastAsia" w:hAnsiTheme="minorEastAsia" w:hint="eastAsia"/>
                                <w:spacing w:val="2"/>
                                <w:szCs w:val="21"/>
                              </w:rPr>
                              <w:t>ディスカッション</w:t>
                            </w:r>
                          </w:p>
                          <w:p w14:paraId="4D944D48" w14:textId="101BDB95" w:rsidR="00AB2EFC" w:rsidRPr="00104EF2" w:rsidRDefault="00C06E2E" w:rsidP="007F2E05">
                            <w:pPr>
                              <w:spacing w:line="240" w:lineRule="exact"/>
                              <w:ind w:firstLineChars="100" w:firstLine="201"/>
                              <w:jc w:val="left"/>
                              <w:rPr>
                                <w:rFonts w:asciiTheme="minorEastAsia" w:eastAsiaTheme="minorEastAsia" w:hAnsiTheme="minorEastAsia"/>
                                <w:spacing w:val="2"/>
                                <w:szCs w:val="21"/>
                              </w:rPr>
                            </w:pPr>
                            <w:r w:rsidRPr="00104EF2">
                              <w:rPr>
                                <w:rFonts w:asciiTheme="minorEastAsia" w:eastAsiaTheme="minorEastAsia" w:hAnsiTheme="minorEastAsia" w:hint="eastAsia"/>
                                <w:spacing w:val="2"/>
                                <w:szCs w:val="21"/>
                              </w:rPr>
                              <w:t>場</w:t>
                            </w:r>
                            <w:r w:rsidR="00D95F3D" w:rsidRPr="00104EF2">
                              <w:rPr>
                                <w:rFonts w:asciiTheme="minorEastAsia" w:eastAsiaTheme="minorEastAsia" w:hAnsiTheme="minorEastAsia" w:hint="eastAsia"/>
                                <w:spacing w:val="2"/>
                                <w:szCs w:val="21"/>
                              </w:rPr>
                              <w:t xml:space="preserve">　　</w:t>
                            </w:r>
                            <w:r w:rsidRPr="00104EF2">
                              <w:rPr>
                                <w:rFonts w:asciiTheme="minorEastAsia" w:eastAsiaTheme="minorEastAsia" w:hAnsiTheme="minorEastAsia" w:hint="eastAsia"/>
                                <w:spacing w:val="2"/>
                                <w:szCs w:val="21"/>
                              </w:rPr>
                              <w:t>所　：</w:t>
                            </w:r>
                            <w:r w:rsidR="00DE2907" w:rsidRPr="00104EF2">
                              <w:rPr>
                                <w:rFonts w:asciiTheme="minorEastAsia" w:eastAsiaTheme="minorEastAsia" w:hAnsiTheme="minorEastAsia" w:hint="eastAsia"/>
                                <w:spacing w:val="2"/>
                                <w:szCs w:val="21"/>
                              </w:rPr>
                              <w:t xml:space="preserve">　</w:t>
                            </w:r>
                            <w:r w:rsidR="00AB2EFC" w:rsidRPr="00104EF2">
                              <w:rPr>
                                <w:rFonts w:asciiTheme="minorEastAsia" w:eastAsiaTheme="minorEastAsia" w:hAnsiTheme="minorEastAsia" w:hint="eastAsia"/>
                                <w:spacing w:val="2"/>
                                <w:szCs w:val="21"/>
                              </w:rPr>
                              <w:t>富士通株式会社内　Conference Ro</w:t>
                            </w:r>
                            <w:r w:rsidR="00AB2EFC" w:rsidRPr="00036039">
                              <w:rPr>
                                <w:rFonts w:asciiTheme="minorEastAsia" w:eastAsiaTheme="minorEastAsia" w:hAnsiTheme="minorEastAsia" w:hint="eastAsia"/>
                                <w:spacing w:val="2"/>
                                <w:szCs w:val="21"/>
                              </w:rPr>
                              <w:t>om</w:t>
                            </w:r>
                            <w:r w:rsidR="00AB2EFC" w:rsidRPr="0038188C">
                              <w:rPr>
                                <w:rFonts w:asciiTheme="minorEastAsia" w:eastAsiaTheme="minorEastAsia" w:hAnsiTheme="minorEastAsia" w:hint="eastAsia"/>
                                <w:spacing w:val="2"/>
                                <w:szCs w:val="21"/>
                              </w:rPr>
                              <w:t>２</w:t>
                            </w:r>
                          </w:p>
                          <w:p w14:paraId="165493B8" w14:textId="3F9E038B" w:rsidR="00C06E2E" w:rsidRPr="00104EF2" w:rsidRDefault="00AB2EFC" w:rsidP="007F2E05">
                            <w:pPr>
                              <w:spacing w:line="240" w:lineRule="exact"/>
                              <w:ind w:firstLineChars="100" w:firstLine="201"/>
                              <w:jc w:val="left"/>
                              <w:rPr>
                                <w:rFonts w:asciiTheme="minorEastAsia" w:eastAsiaTheme="minorEastAsia" w:hAnsiTheme="minorEastAsia"/>
                                <w:spacing w:val="2"/>
                                <w:szCs w:val="21"/>
                              </w:rPr>
                            </w:pPr>
                            <w:r w:rsidRPr="00104EF2">
                              <w:rPr>
                                <w:rFonts w:asciiTheme="minorEastAsia" w:eastAsiaTheme="minorEastAsia" w:hAnsiTheme="minorEastAsia" w:hint="eastAsia"/>
                                <w:spacing w:val="2"/>
                                <w:szCs w:val="21"/>
                              </w:rPr>
                              <w:t xml:space="preserve">　　　　　　　　住所：大阪市北区大深町5-54　グラングリーン大阪 南館 パークタワー23階</w:t>
                            </w:r>
                          </w:p>
                          <w:p w14:paraId="50D20BE3" w14:textId="77777777" w:rsidR="00AB2EFC" w:rsidRPr="00104EF2" w:rsidRDefault="00790C3E" w:rsidP="007F2E05">
                            <w:pPr>
                              <w:spacing w:line="240" w:lineRule="exact"/>
                              <w:ind w:firstLineChars="100" w:firstLine="201"/>
                              <w:jc w:val="left"/>
                              <w:rPr>
                                <w:rFonts w:asciiTheme="minorEastAsia" w:eastAsiaTheme="minorEastAsia" w:hAnsiTheme="minorEastAsia"/>
                                <w:spacing w:val="2"/>
                                <w:szCs w:val="21"/>
                              </w:rPr>
                            </w:pPr>
                            <w:r w:rsidRPr="00104EF2">
                              <w:rPr>
                                <w:rFonts w:asciiTheme="minorEastAsia" w:eastAsiaTheme="minorEastAsia" w:hAnsiTheme="minorEastAsia" w:hint="eastAsia"/>
                                <w:spacing w:val="2"/>
                                <w:szCs w:val="21"/>
                              </w:rPr>
                              <w:t>講　　師</w:t>
                            </w:r>
                            <w:r w:rsidR="00C5370C" w:rsidRPr="00104EF2">
                              <w:rPr>
                                <w:rFonts w:asciiTheme="minorEastAsia" w:eastAsiaTheme="minorEastAsia" w:hAnsiTheme="minorEastAsia" w:hint="eastAsia"/>
                                <w:spacing w:val="2"/>
                                <w:szCs w:val="21"/>
                              </w:rPr>
                              <w:t xml:space="preserve">　：　</w:t>
                            </w:r>
                            <w:r w:rsidR="00AB2EFC" w:rsidRPr="00104EF2">
                              <w:rPr>
                                <w:rFonts w:asciiTheme="minorEastAsia" w:eastAsiaTheme="minorEastAsia" w:hAnsiTheme="minorEastAsia" w:hint="eastAsia"/>
                                <w:spacing w:val="2"/>
                                <w:szCs w:val="21"/>
                              </w:rPr>
                              <w:t>後藤　由成氏</w:t>
                            </w:r>
                          </w:p>
                          <w:p w14:paraId="251EE4A6" w14:textId="77777777" w:rsidR="00AB2EFC" w:rsidRPr="00104EF2" w:rsidRDefault="00AB2EFC" w:rsidP="007F2E05">
                            <w:pPr>
                              <w:spacing w:line="240" w:lineRule="exact"/>
                              <w:ind w:firstLineChars="800" w:firstLine="1609"/>
                              <w:jc w:val="left"/>
                              <w:rPr>
                                <w:rFonts w:asciiTheme="minorEastAsia" w:eastAsiaTheme="minorEastAsia" w:hAnsiTheme="minorEastAsia"/>
                                <w:spacing w:val="2"/>
                                <w:szCs w:val="21"/>
                              </w:rPr>
                            </w:pPr>
                            <w:r w:rsidRPr="00104EF2">
                              <w:rPr>
                                <w:rFonts w:asciiTheme="minorEastAsia" w:eastAsiaTheme="minorEastAsia" w:hAnsiTheme="minorEastAsia" w:hint="eastAsia"/>
                                <w:spacing w:val="2"/>
                                <w:szCs w:val="21"/>
                              </w:rPr>
                              <w:t>西日本高速道路エンジニアリング四国株式会社　代表取締役社長</w:t>
                            </w:r>
                          </w:p>
                          <w:p w14:paraId="1DD82150" w14:textId="389DB70E" w:rsidR="00950AEC" w:rsidRPr="00104EF2" w:rsidRDefault="00950AEC" w:rsidP="007F2E05">
                            <w:pPr>
                              <w:spacing w:line="240" w:lineRule="exact"/>
                              <w:jc w:val="left"/>
                              <w:rPr>
                                <w:rFonts w:asciiTheme="minorEastAsia" w:eastAsiaTheme="minorEastAsia" w:hAnsiTheme="minorEastAsia"/>
                                <w:spacing w:val="2"/>
                                <w:szCs w:val="21"/>
                              </w:rPr>
                            </w:pPr>
                            <w:r w:rsidRPr="00104EF2">
                              <w:rPr>
                                <w:rFonts w:asciiTheme="minorEastAsia" w:eastAsiaTheme="minorEastAsia" w:hAnsiTheme="minorEastAsia" w:hint="eastAsia"/>
                                <w:spacing w:val="2"/>
                                <w:szCs w:val="21"/>
                              </w:rPr>
                              <w:t xml:space="preserve">　定　　員</w:t>
                            </w:r>
                            <w:r w:rsidR="001E0855" w:rsidRPr="00104EF2">
                              <w:rPr>
                                <w:rFonts w:asciiTheme="minorEastAsia" w:eastAsiaTheme="minorEastAsia" w:hAnsiTheme="minorEastAsia" w:hint="eastAsia"/>
                                <w:spacing w:val="2"/>
                                <w:szCs w:val="21"/>
                              </w:rPr>
                              <w:t xml:space="preserve">　</w:t>
                            </w:r>
                            <w:r w:rsidRPr="00104EF2">
                              <w:rPr>
                                <w:rFonts w:asciiTheme="minorEastAsia" w:eastAsiaTheme="minorEastAsia" w:hAnsiTheme="minorEastAsia" w:hint="eastAsia"/>
                                <w:spacing w:val="2"/>
                                <w:szCs w:val="21"/>
                              </w:rPr>
                              <w:t>：　30名</w:t>
                            </w:r>
                          </w:p>
                          <w:p w14:paraId="21920DAB" w14:textId="5D4792D0" w:rsidR="005557FF" w:rsidRPr="00104EF2" w:rsidRDefault="00083DF3" w:rsidP="007F2E05">
                            <w:pPr>
                              <w:spacing w:line="240" w:lineRule="exact"/>
                              <w:ind w:firstLineChars="100" w:firstLine="201"/>
                              <w:jc w:val="left"/>
                              <w:rPr>
                                <w:rFonts w:asciiTheme="minorEastAsia" w:eastAsiaTheme="minorEastAsia" w:hAnsiTheme="minorEastAsia"/>
                                <w:spacing w:val="2"/>
                                <w:sz w:val="20"/>
                              </w:rPr>
                            </w:pPr>
                            <w:r w:rsidRPr="00104EF2">
                              <w:rPr>
                                <w:rFonts w:asciiTheme="minorEastAsia" w:eastAsiaTheme="minorEastAsia" w:hAnsiTheme="minorEastAsia"/>
                                <w:spacing w:val="2"/>
                                <w:kern w:val="2"/>
                                <w:szCs w:val="21"/>
                              </w:rPr>
                              <w:t>会　　費　：</w:t>
                            </w:r>
                            <w:r w:rsidR="00DE2907" w:rsidRPr="00104EF2">
                              <w:rPr>
                                <w:rFonts w:asciiTheme="minorEastAsia" w:eastAsiaTheme="minorEastAsia" w:hAnsiTheme="minorEastAsia" w:hint="eastAsia"/>
                                <w:spacing w:val="2"/>
                                <w:kern w:val="2"/>
                                <w:szCs w:val="21"/>
                              </w:rPr>
                              <w:t xml:space="preserve">　</w:t>
                            </w:r>
                            <w:r w:rsidR="00D0089D" w:rsidRPr="00104EF2">
                              <w:rPr>
                                <w:rFonts w:asciiTheme="minorEastAsia" w:eastAsiaTheme="minorEastAsia" w:hAnsiTheme="minorEastAsia"/>
                                <w:spacing w:val="2"/>
                                <w:szCs w:val="21"/>
                              </w:rPr>
                              <w:t>会員</w:t>
                            </w:r>
                            <w:r w:rsidR="00C826F3" w:rsidRPr="00104EF2">
                              <w:rPr>
                                <w:rFonts w:asciiTheme="minorEastAsia" w:eastAsiaTheme="minorEastAsia" w:hAnsiTheme="minorEastAsia"/>
                                <w:spacing w:val="2"/>
                                <w:szCs w:val="21"/>
                              </w:rPr>
                              <w:t xml:space="preserve">　</w:t>
                            </w:r>
                            <w:r w:rsidR="00D95F3D" w:rsidRPr="00104EF2">
                              <w:rPr>
                                <w:rFonts w:asciiTheme="minorEastAsia" w:eastAsiaTheme="minorEastAsia" w:hAnsiTheme="minorEastAsia" w:hint="eastAsia"/>
                                <w:spacing w:val="2"/>
                                <w:szCs w:val="21"/>
                              </w:rPr>
                              <w:t>1</w:t>
                            </w:r>
                            <w:r w:rsidR="00085370" w:rsidRPr="00104EF2">
                              <w:rPr>
                                <w:rFonts w:asciiTheme="minorEastAsia" w:eastAsiaTheme="minorEastAsia" w:hAnsiTheme="minorEastAsia" w:hint="eastAsia"/>
                                <w:spacing w:val="2"/>
                                <w:szCs w:val="21"/>
                              </w:rPr>
                              <w:t>,500</w:t>
                            </w:r>
                            <w:r w:rsidR="00D0089D" w:rsidRPr="00104EF2">
                              <w:rPr>
                                <w:rFonts w:asciiTheme="minorEastAsia" w:eastAsiaTheme="minorEastAsia" w:hAnsiTheme="minorEastAsia"/>
                                <w:spacing w:val="2"/>
                                <w:szCs w:val="21"/>
                              </w:rPr>
                              <w:t>円　一般</w:t>
                            </w:r>
                            <w:r w:rsidR="00C826F3" w:rsidRPr="00104EF2">
                              <w:rPr>
                                <w:rFonts w:asciiTheme="minorEastAsia" w:eastAsiaTheme="minorEastAsia" w:hAnsiTheme="minorEastAsia"/>
                                <w:spacing w:val="2"/>
                                <w:szCs w:val="21"/>
                              </w:rPr>
                              <w:t xml:space="preserve">　</w:t>
                            </w:r>
                            <w:r w:rsidR="00D95F3D" w:rsidRPr="00104EF2">
                              <w:rPr>
                                <w:rFonts w:asciiTheme="minorEastAsia" w:eastAsiaTheme="minorEastAsia" w:hAnsiTheme="minorEastAsia" w:hint="eastAsia"/>
                                <w:spacing w:val="2"/>
                                <w:szCs w:val="21"/>
                              </w:rPr>
                              <w:t>3</w:t>
                            </w:r>
                            <w:r w:rsidR="00085370" w:rsidRPr="00104EF2">
                              <w:rPr>
                                <w:rFonts w:asciiTheme="minorEastAsia" w:eastAsiaTheme="minorEastAsia" w:hAnsiTheme="minorEastAsia" w:hint="eastAsia"/>
                                <w:spacing w:val="2"/>
                                <w:szCs w:val="21"/>
                              </w:rPr>
                              <w:t>,00</w:t>
                            </w:r>
                            <w:r w:rsidR="00085370" w:rsidRPr="00104EF2">
                              <w:rPr>
                                <w:rFonts w:asciiTheme="minorEastAsia" w:eastAsiaTheme="minorEastAsia" w:hAnsiTheme="minorEastAsia"/>
                                <w:spacing w:val="2"/>
                                <w:szCs w:val="21"/>
                              </w:rPr>
                              <w:t>0</w:t>
                            </w:r>
                            <w:r w:rsidR="00D0089D" w:rsidRPr="00104EF2">
                              <w:rPr>
                                <w:rFonts w:asciiTheme="minorEastAsia" w:eastAsiaTheme="minorEastAsia" w:hAnsiTheme="minorEastAsia"/>
                                <w:spacing w:val="2"/>
                                <w:szCs w:val="21"/>
                              </w:rPr>
                              <w:t xml:space="preserve">円 </w:t>
                            </w:r>
                            <w:r w:rsidR="00AB2DC1" w:rsidRPr="00104EF2">
                              <w:rPr>
                                <w:rFonts w:asciiTheme="minorEastAsia" w:eastAsiaTheme="minorEastAsia" w:hAnsiTheme="minorEastAsia"/>
                                <w:spacing w:val="2"/>
                                <w:kern w:val="2"/>
                                <w:szCs w:val="21"/>
                              </w:rPr>
                              <w:tab/>
                            </w:r>
                            <w:r w:rsidR="00B5020D" w:rsidRPr="00104EF2">
                              <w:rPr>
                                <w:rFonts w:asciiTheme="minorEastAsia" w:eastAsiaTheme="minorEastAsia" w:hAnsiTheme="minorEastAsia" w:hint="eastAsia"/>
                                <w:spacing w:val="2"/>
                                <w:szCs w:val="21"/>
                              </w:rPr>
                              <w:t>事前振込またはクレジットカード決済</w:t>
                            </w:r>
                          </w:p>
                          <w:p w14:paraId="2C35128D" w14:textId="31DBE007" w:rsidR="00B5020D" w:rsidRPr="00D01B64" w:rsidRDefault="00B5020D" w:rsidP="007F2E05">
                            <w:pPr>
                              <w:overflowPunct w:val="0"/>
                              <w:snapToGrid w:val="0"/>
                              <w:spacing w:line="240" w:lineRule="exact"/>
                              <w:ind w:firstLineChars="100" w:firstLine="201"/>
                              <w:rPr>
                                <w:rFonts w:asciiTheme="minorEastAsia" w:eastAsiaTheme="minorEastAsia" w:hAnsiTheme="minorEastAsia"/>
                                <w:spacing w:val="2"/>
                                <w:kern w:val="2"/>
                                <w:szCs w:val="21"/>
                              </w:rPr>
                            </w:pPr>
                            <w:r w:rsidRPr="00104EF2">
                              <w:rPr>
                                <w:rFonts w:asciiTheme="minorEastAsia" w:eastAsiaTheme="minorEastAsia" w:hAnsiTheme="minorEastAsia" w:hint="eastAsia"/>
                                <w:spacing w:val="2"/>
                                <w:szCs w:val="21"/>
                              </w:rPr>
                              <w:t xml:space="preserve">　　　　　　　</w:t>
                            </w:r>
                            <w:r w:rsidR="00C5370C" w:rsidRPr="00104EF2">
                              <w:rPr>
                                <w:rFonts w:asciiTheme="minorEastAsia" w:eastAsiaTheme="minorEastAsia" w:hAnsiTheme="minorEastAsia" w:hint="eastAsia"/>
                                <w:spacing w:val="2"/>
                                <w:kern w:val="2"/>
                                <w:szCs w:val="21"/>
                              </w:rPr>
                              <w:t>お申し込み後のキャンセルは、空席待ちの方のた</w:t>
                            </w:r>
                            <w:r w:rsidR="00C5370C" w:rsidRPr="00D01B64">
                              <w:rPr>
                                <w:rFonts w:asciiTheme="minorEastAsia" w:eastAsiaTheme="minorEastAsia" w:hAnsiTheme="minorEastAsia" w:hint="eastAsia"/>
                                <w:spacing w:val="2"/>
                                <w:kern w:val="2"/>
                                <w:szCs w:val="21"/>
                              </w:rPr>
                              <w:t>めにも必ず協会までご連絡ください。</w:t>
                            </w:r>
                          </w:p>
                          <w:p w14:paraId="0D9F4199" w14:textId="48E89BD1" w:rsidR="00C5370C" w:rsidRPr="00D01B64" w:rsidRDefault="00C5370C" w:rsidP="007F2E05">
                            <w:pPr>
                              <w:overflowPunct w:val="0"/>
                              <w:snapToGrid w:val="0"/>
                              <w:spacing w:line="240" w:lineRule="exact"/>
                              <w:ind w:leftChars="100" w:left="1605" w:hangingChars="700" w:hanging="1408"/>
                              <w:rPr>
                                <w:rFonts w:asciiTheme="minorEastAsia" w:eastAsiaTheme="minorEastAsia" w:hAnsiTheme="minorEastAsia"/>
                                <w:spacing w:val="2"/>
                                <w:szCs w:val="21"/>
                              </w:rPr>
                            </w:pPr>
                            <w:r w:rsidRPr="00D01B64">
                              <w:rPr>
                                <w:rFonts w:asciiTheme="minorEastAsia" w:eastAsiaTheme="minorEastAsia" w:hAnsiTheme="minorEastAsia" w:hint="eastAsia"/>
                                <w:spacing w:val="2"/>
                                <w:kern w:val="2"/>
                                <w:szCs w:val="21"/>
                              </w:rPr>
                              <w:t>申込方法　：</w:t>
                            </w:r>
                            <w:r w:rsidR="005557FF" w:rsidRPr="00D01B64">
                              <w:rPr>
                                <w:rFonts w:asciiTheme="minorEastAsia" w:eastAsiaTheme="minorEastAsia" w:hAnsiTheme="minorEastAsia" w:hint="eastAsia"/>
                                <w:spacing w:val="2"/>
                                <w:kern w:val="2"/>
                                <w:sz w:val="14"/>
                                <w:szCs w:val="14"/>
                              </w:rPr>
                              <w:t xml:space="preserve">　</w:t>
                            </w:r>
                            <w:r w:rsidR="00DE2907" w:rsidRPr="00D01B64">
                              <w:rPr>
                                <w:rFonts w:asciiTheme="minorEastAsia" w:eastAsiaTheme="minorEastAsia" w:hAnsiTheme="minorEastAsia" w:hint="eastAsia"/>
                                <w:spacing w:val="2"/>
                                <w:kern w:val="2"/>
                                <w:szCs w:val="21"/>
                              </w:rPr>
                              <w:t>日本秘書協会</w:t>
                            </w:r>
                            <w:r w:rsidR="00DE2907" w:rsidRPr="00D01B64">
                              <w:rPr>
                                <w:rFonts w:asciiTheme="minorEastAsia" w:eastAsiaTheme="minorEastAsia" w:hAnsiTheme="minorEastAsia" w:hint="eastAsia"/>
                                <w:spacing w:val="2"/>
                                <w:szCs w:val="21"/>
                              </w:rPr>
                              <w:t>公式ホームページ</w:t>
                            </w:r>
                            <w:r w:rsidR="005557FF" w:rsidRPr="00D01B64">
                              <w:rPr>
                                <w:rFonts w:asciiTheme="minorEastAsia" w:eastAsiaTheme="minorEastAsia" w:hAnsiTheme="minorEastAsia" w:hint="eastAsia"/>
                                <w:spacing w:val="2"/>
                                <w:szCs w:val="21"/>
                              </w:rPr>
                              <w:t>またはFAX</w:t>
                            </w:r>
                            <w:r w:rsidRPr="00D01B64">
                              <w:rPr>
                                <w:rFonts w:asciiTheme="minorEastAsia" w:eastAsiaTheme="minorEastAsia" w:hAnsiTheme="minorEastAsia" w:hint="eastAsia"/>
                                <w:spacing w:val="2"/>
                                <w:szCs w:val="21"/>
                              </w:rPr>
                              <w:t>にてお申し込み</w:t>
                            </w:r>
                            <w:r w:rsidR="00DE2907" w:rsidRPr="00D01B64">
                              <w:rPr>
                                <w:rFonts w:asciiTheme="minorEastAsia" w:eastAsiaTheme="minorEastAsia" w:hAnsiTheme="minorEastAsia" w:hint="eastAsia"/>
                                <w:spacing w:val="2"/>
                                <w:szCs w:val="21"/>
                              </w:rPr>
                              <w:t>いただき、</w:t>
                            </w:r>
                            <w:r w:rsidR="00AB2EFC">
                              <w:rPr>
                                <w:rFonts w:asciiTheme="minorEastAsia" w:eastAsiaTheme="minorEastAsia" w:hAnsiTheme="minorEastAsia" w:hint="eastAsia"/>
                                <w:color w:val="000000" w:themeColor="text1"/>
                                <w:spacing w:val="2"/>
                                <w:szCs w:val="21"/>
                                <w:u w:val="single"/>
                              </w:rPr>
                              <w:t>10</w:t>
                            </w:r>
                            <w:r w:rsidR="005557FF" w:rsidRPr="003273B3">
                              <w:rPr>
                                <w:rFonts w:asciiTheme="minorEastAsia" w:eastAsiaTheme="minorEastAsia" w:hAnsiTheme="minorEastAsia" w:hint="eastAsia"/>
                                <w:color w:val="000000" w:themeColor="text1"/>
                                <w:spacing w:val="2"/>
                                <w:szCs w:val="21"/>
                                <w:u w:val="single"/>
                              </w:rPr>
                              <w:t>月</w:t>
                            </w:r>
                            <w:r w:rsidR="003273B3" w:rsidRPr="003273B3">
                              <w:rPr>
                                <w:rFonts w:asciiTheme="minorEastAsia" w:eastAsiaTheme="minorEastAsia" w:hAnsiTheme="minorEastAsia" w:hint="eastAsia"/>
                                <w:color w:val="000000" w:themeColor="text1"/>
                                <w:spacing w:val="2"/>
                                <w:szCs w:val="21"/>
                                <w:u w:val="single"/>
                              </w:rPr>
                              <w:t>30</w:t>
                            </w:r>
                            <w:r w:rsidR="005557FF" w:rsidRPr="003273B3">
                              <w:rPr>
                                <w:rFonts w:asciiTheme="minorEastAsia" w:eastAsiaTheme="minorEastAsia" w:hAnsiTheme="minorEastAsia" w:hint="eastAsia"/>
                                <w:color w:val="000000" w:themeColor="text1"/>
                                <w:spacing w:val="2"/>
                                <w:szCs w:val="21"/>
                                <w:u w:val="single"/>
                              </w:rPr>
                              <w:t>日(</w:t>
                            </w:r>
                            <w:r w:rsidR="003273B3" w:rsidRPr="003273B3">
                              <w:rPr>
                                <w:rFonts w:asciiTheme="minorEastAsia" w:eastAsiaTheme="minorEastAsia" w:hAnsiTheme="minorEastAsia" w:hint="eastAsia"/>
                                <w:color w:val="000000" w:themeColor="text1"/>
                                <w:spacing w:val="2"/>
                                <w:szCs w:val="21"/>
                                <w:u w:val="single"/>
                              </w:rPr>
                              <w:t>金</w:t>
                            </w:r>
                            <w:r w:rsidR="005557FF" w:rsidRPr="003273B3">
                              <w:rPr>
                                <w:rFonts w:asciiTheme="minorEastAsia" w:eastAsiaTheme="minorEastAsia" w:hAnsiTheme="minorEastAsia" w:hint="eastAsia"/>
                                <w:color w:val="000000" w:themeColor="text1"/>
                                <w:spacing w:val="2"/>
                                <w:szCs w:val="21"/>
                                <w:u w:val="single"/>
                              </w:rPr>
                              <w:t>)</w:t>
                            </w:r>
                            <w:r w:rsidR="005557FF" w:rsidRPr="00D01B64">
                              <w:rPr>
                                <w:rFonts w:asciiTheme="minorEastAsia" w:eastAsiaTheme="minorEastAsia" w:hAnsiTheme="minorEastAsia" w:hint="eastAsia"/>
                                <w:spacing w:val="2"/>
                                <w:szCs w:val="21"/>
                                <w:u w:val="single"/>
                              </w:rPr>
                              <w:t>まで</w:t>
                            </w:r>
                            <w:r w:rsidR="005557FF" w:rsidRPr="00D01B64">
                              <w:rPr>
                                <w:rFonts w:asciiTheme="minorEastAsia" w:eastAsiaTheme="minorEastAsia" w:hAnsiTheme="minorEastAsia" w:hint="eastAsia"/>
                                <w:spacing w:val="2"/>
                                <w:szCs w:val="21"/>
                              </w:rPr>
                              <w:t>に</w:t>
                            </w:r>
                            <w:r w:rsidR="00D01B64">
                              <w:rPr>
                                <w:rFonts w:asciiTheme="minorEastAsia" w:eastAsiaTheme="minorEastAsia" w:hAnsiTheme="minorEastAsia" w:hint="eastAsia"/>
                                <w:spacing w:val="2"/>
                                <w:szCs w:val="21"/>
                              </w:rPr>
                              <w:t xml:space="preserve">　　　　</w:t>
                            </w:r>
                            <w:r w:rsidR="00DE2907" w:rsidRPr="00D01B64">
                              <w:rPr>
                                <w:rFonts w:asciiTheme="minorEastAsia" w:eastAsiaTheme="minorEastAsia" w:hAnsiTheme="minorEastAsia" w:hint="eastAsia"/>
                                <w:spacing w:val="2"/>
                                <w:szCs w:val="21"/>
                              </w:rPr>
                              <w:t>下記口座へ会費をお振込みください。</w:t>
                            </w:r>
                            <w:r w:rsidRPr="00D01B64">
                              <w:rPr>
                                <w:rFonts w:asciiTheme="minorEastAsia" w:eastAsiaTheme="minorEastAsia" w:hAnsiTheme="minorEastAsia" w:hint="eastAsia"/>
                                <w:spacing w:val="2"/>
                                <w:szCs w:val="21"/>
                              </w:rPr>
                              <w:t>お申込み受領のご連絡はいたしません。</w:t>
                            </w:r>
                          </w:p>
                          <w:p w14:paraId="64BAA6E1" w14:textId="65463B1A" w:rsidR="00DE2907" w:rsidRPr="00D01B64" w:rsidRDefault="004E2055" w:rsidP="007F2E05">
                            <w:pPr>
                              <w:overflowPunct w:val="0"/>
                              <w:snapToGrid w:val="0"/>
                              <w:spacing w:line="240" w:lineRule="exact"/>
                              <w:ind w:leftChars="100" w:left="2137" w:hangingChars="700" w:hanging="1940"/>
                              <w:rPr>
                                <w:rFonts w:ascii="ＭＳ 明朝" w:hAnsi="ＭＳ 明朝"/>
                                <w:kern w:val="2"/>
                                <w:szCs w:val="21"/>
                              </w:rPr>
                            </w:pPr>
                            <w:r w:rsidRPr="00D01B64">
                              <w:rPr>
                                <w:rFonts w:asciiTheme="minorEastAsia" w:eastAsiaTheme="minorEastAsia" w:hAnsiTheme="minorEastAsia" w:hint="eastAsia"/>
                                <w:spacing w:val="40"/>
                                <w:szCs w:val="21"/>
                                <w:fitText w:val="788" w:id="-936585471"/>
                              </w:rPr>
                              <w:t>振込</w:t>
                            </w:r>
                            <w:r w:rsidRPr="00D01B64">
                              <w:rPr>
                                <w:rFonts w:asciiTheme="minorEastAsia" w:eastAsiaTheme="minorEastAsia" w:hAnsiTheme="minorEastAsia" w:hint="eastAsia"/>
                                <w:spacing w:val="-1"/>
                                <w:szCs w:val="21"/>
                                <w:fitText w:val="788" w:id="-936585471"/>
                              </w:rPr>
                              <w:t>先</w:t>
                            </w:r>
                            <w:r w:rsidRPr="00D01B64">
                              <w:rPr>
                                <w:rFonts w:asciiTheme="minorEastAsia" w:eastAsiaTheme="minorEastAsia" w:hAnsiTheme="minorEastAsia" w:hint="eastAsia"/>
                                <w:szCs w:val="21"/>
                              </w:rPr>
                              <w:t xml:space="preserve">　</w:t>
                            </w:r>
                            <w:r w:rsidRPr="00D01B64">
                              <w:rPr>
                                <w:rFonts w:asciiTheme="minorEastAsia" w:eastAsiaTheme="minorEastAsia" w:hAnsiTheme="minorEastAsia" w:hint="eastAsia"/>
                                <w:spacing w:val="2"/>
                                <w:szCs w:val="21"/>
                              </w:rPr>
                              <w:t xml:space="preserve">：　</w:t>
                            </w:r>
                            <w:r w:rsidR="00DE2907" w:rsidRPr="00D01B64">
                              <w:rPr>
                                <w:rFonts w:ascii="ＭＳ 明朝" w:hAnsi="ＭＳ 明朝" w:hint="eastAsia"/>
                                <w:kern w:val="2"/>
                                <w:szCs w:val="21"/>
                              </w:rPr>
                              <w:t>クレジットカード決済可</w:t>
                            </w:r>
                          </w:p>
                          <w:p w14:paraId="67A0F275" w14:textId="77777777" w:rsidR="00DE2907" w:rsidRPr="00D01B64" w:rsidRDefault="00DE2907" w:rsidP="007F2E05">
                            <w:pPr>
                              <w:spacing w:line="240" w:lineRule="exact"/>
                              <w:ind w:firstLineChars="800" w:firstLine="1577"/>
                              <w:textAlignment w:val="auto"/>
                              <w:rPr>
                                <w:rFonts w:ascii="ＭＳ 明朝" w:hAnsi="ＭＳ 明朝"/>
                                <w:kern w:val="2"/>
                                <w:szCs w:val="21"/>
                              </w:rPr>
                            </w:pPr>
                            <w:r w:rsidRPr="00D01B64">
                              <w:rPr>
                                <w:rFonts w:ascii="ＭＳ 明朝" w:hAnsi="ＭＳ 明朝" w:hint="eastAsia"/>
                                <w:kern w:val="2"/>
                                <w:szCs w:val="21"/>
                              </w:rPr>
                              <w:t>みずほ銀行　八重洲口支店　当座 0116029　 シャ）ニホンヒショキョウカイ</w:t>
                            </w:r>
                          </w:p>
                          <w:p w14:paraId="7D82F517" w14:textId="06A8A682" w:rsidR="00A84CD2" w:rsidRDefault="00DE2907" w:rsidP="007F2E05">
                            <w:pPr>
                              <w:spacing w:line="240" w:lineRule="exact"/>
                              <w:ind w:firstLineChars="800" w:firstLine="1577"/>
                              <w:textAlignment w:val="auto"/>
                              <w:rPr>
                                <w:rFonts w:asciiTheme="minorEastAsia" w:eastAsiaTheme="minorEastAsia" w:hAnsiTheme="minorEastAsia"/>
                                <w:kern w:val="2"/>
                                <w:szCs w:val="21"/>
                              </w:rPr>
                            </w:pPr>
                            <w:r w:rsidRPr="00D01B64">
                              <w:rPr>
                                <w:rFonts w:ascii="ＭＳ 明朝" w:hAnsi="ＭＳ 明朝" w:hint="eastAsia"/>
                                <w:kern w:val="2"/>
                                <w:szCs w:val="21"/>
                              </w:rPr>
                              <w:t xml:space="preserve">郵便振替　00170-6-56578　（通信欄に </w:t>
                            </w:r>
                            <w:r w:rsidR="00BE327C">
                              <w:rPr>
                                <w:rFonts w:ascii="ＭＳ 明朝" w:hAnsi="ＭＳ 明朝" w:hint="eastAsia"/>
                                <w:kern w:val="2"/>
                                <w:szCs w:val="21"/>
                              </w:rPr>
                              <w:t>11</w:t>
                            </w:r>
                            <w:r w:rsidRPr="00D01B64">
                              <w:rPr>
                                <w:rFonts w:ascii="ＭＳ 明朝" w:hAnsi="ＭＳ 明朝" w:hint="eastAsia"/>
                                <w:kern w:val="2"/>
                                <w:szCs w:val="21"/>
                              </w:rPr>
                              <w:t xml:space="preserve">月定例会　と明記してください） </w:t>
                            </w:r>
                            <w:r w:rsidR="00310CA4" w:rsidRPr="00D01B64">
                              <w:rPr>
                                <w:rFonts w:asciiTheme="minorEastAsia" w:eastAsiaTheme="minorEastAsia" w:hAnsiTheme="minorEastAsia" w:hint="eastAsia"/>
                                <w:kern w:val="2"/>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C7976" id="_x0000_t202" coordsize="21600,21600" o:spt="202" path="m,l,21600r21600,l21600,xe">
                <v:stroke joinstyle="miter"/>
                <v:path gradientshapeok="t" o:connecttype="rect"/>
              </v:shapetype>
              <v:shape id="Text Box 31" o:spid="_x0000_s1027" type="#_x0000_t202" style="position:absolute;left:0;text-align:left;margin-left:-7.6pt;margin-top:5.7pt;width:527.25pt;height:175.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">
                <v:textbox inset="5.85pt,.7pt,5.85pt,.7pt">
                  <w:txbxContent>
                    <w:p w14:paraId="36E52D72" w14:textId="77777777" w:rsidR="007010A8" w:rsidRDefault="007010A8" w:rsidP="007F2E05">
                      <w:pPr>
                        <w:spacing w:line="240" w:lineRule="exact"/>
                        <w:ind w:leftChars="100" w:left="1605" w:hangingChars="700" w:hanging="1408"/>
                        <w:jc w:val="left"/>
                        <w:rPr>
                          <w:rFonts w:asciiTheme="minorEastAsia" w:eastAsiaTheme="minorEastAsia" w:hAnsiTheme="minorEastAsia"/>
                          <w:spacing w:val="2"/>
                          <w:szCs w:val="21"/>
                        </w:rPr>
                      </w:pPr>
                    </w:p>
                    <w:p w14:paraId="00592AAA" w14:textId="2669761E" w:rsidR="005557FF" w:rsidRPr="00104EF2" w:rsidRDefault="006F0602" w:rsidP="007F2E05">
                      <w:pPr>
                        <w:spacing w:line="240" w:lineRule="exact"/>
                        <w:ind w:leftChars="100" w:left="1605" w:hangingChars="700" w:hanging="1408"/>
                        <w:jc w:val="left"/>
                        <w:rPr>
                          <w:rFonts w:asciiTheme="minorEastAsia" w:eastAsiaTheme="minorEastAsia" w:hAnsiTheme="minorEastAsia"/>
                          <w:spacing w:val="2"/>
                          <w:szCs w:val="21"/>
                        </w:rPr>
                      </w:pPr>
                      <w:r w:rsidRPr="002604D4">
                        <w:rPr>
                          <w:rFonts w:asciiTheme="minorEastAsia" w:eastAsiaTheme="minorEastAsia" w:hAnsiTheme="minorEastAsia"/>
                          <w:spacing w:val="2"/>
                          <w:szCs w:val="21"/>
                        </w:rPr>
                        <w:t>日　　時</w:t>
                      </w:r>
                      <w:r w:rsidR="00C5370C">
                        <w:rPr>
                          <w:rFonts w:asciiTheme="minorEastAsia" w:eastAsiaTheme="minorEastAsia" w:hAnsiTheme="minorEastAsia" w:hint="eastAsia"/>
                          <w:spacing w:val="2"/>
                          <w:szCs w:val="21"/>
                        </w:rPr>
                        <w:t xml:space="preserve">　：</w:t>
                      </w:r>
                      <w:r w:rsidR="00DE2907">
                        <w:rPr>
                          <w:rFonts w:asciiTheme="minorEastAsia" w:eastAsiaTheme="minorEastAsia" w:hAnsiTheme="minorEastAsia" w:hint="eastAsia"/>
                          <w:spacing w:val="2"/>
                          <w:szCs w:val="21"/>
                        </w:rPr>
                        <w:t xml:space="preserve">　</w:t>
                      </w:r>
                      <w:r w:rsidR="00310CA4" w:rsidRPr="002604D4">
                        <w:rPr>
                          <w:rFonts w:asciiTheme="minorEastAsia" w:eastAsiaTheme="minorEastAsia" w:hAnsiTheme="minorEastAsia" w:hint="eastAsia"/>
                          <w:spacing w:val="2"/>
                          <w:szCs w:val="21"/>
                        </w:rPr>
                        <w:t>20</w:t>
                      </w:r>
                      <w:r w:rsidR="005561DE">
                        <w:rPr>
                          <w:rFonts w:asciiTheme="minorEastAsia" w:eastAsiaTheme="minorEastAsia" w:hAnsiTheme="minorEastAsia"/>
                          <w:spacing w:val="2"/>
                          <w:szCs w:val="21"/>
                        </w:rPr>
                        <w:t>2</w:t>
                      </w:r>
                      <w:r w:rsidR="00AB2EFC">
                        <w:rPr>
                          <w:rFonts w:asciiTheme="minorEastAsia" w:eastAsiaTheme="minorEastAsia" w:hAnsiTheme="minorEastAsia" w:hint="eastAsia"/>
                          <w:spacing w:val="2"/>
                          <w:szCs w:val="21"/>
                        </w:rPr>
                        <w:t>6</w:t>
                      </w:r>
                      <w:r w:rsidR="00FC4F15" w:rsidRPr="002604D4">
                        <w:rPr>
                          <w:rFonts w:asciiTheme="minorEastAsia" w:eastAsiaTheme="minorEastAsia" w:hAnsiTheme="minorEastAsia"/>
                          <w:spacing w:val="2"/>
                          <w:szCs w:val="21"/>
                        </w:rPr>
                        <w:t>年</w:t>
                      </w:r>
                      <w:r w:rsidR="00AB2EFC">
                        <w:rPr>
                          <w:rFonts w:asciiTheme="minorEastAsia" w:eastAsiaTheme="minorEastAsia" w:hAnsiTheme="minorEastAsia" w:hint="eastAsia"/>
                          <w:spacing w:val="2"/>
                          <w:szCs w:val="21"/>
                        </w:rPr>
                        <w:t>11</w:t>
                      </w:r>
                      <w:r w:rsidR="00FC4F15" w:rsidRPr="002604D4">
                        <w:rPr>
                          <w:rFonts w:asciiTheme="minorEastAsia" w:eastAsiaTheme="minorEastAsia" w:hAnsiTheme="minorEastAsia"/>
                          <w:spacing w:val="2"/>
                          <w:szCs w:val="21"/>
                        </w:rPr>
                        <w:t>月</w:t>
                      </w:r>
                      <w:r w:rsidR="00AB2EFC">
                        <w:rPr>
                          <w:rFonts w:asciiTheme="minorEastAsia" w:eastAsiaTheme="minorEastAsia" w:hAnsiTheme="minorEastAsia" w:hint="eastAsia"/>
                          <w:spacing w:val="2"/>
                          <w:szCs w:val="21"/>
                        </w:rPr>
                        <w:t>10</w:t>
                      </w:r>
                      <w:r w:rsidRPr="002604D4">
                        <w:rPr>
                          <w:rFonts w:asciiTheme="minorEastAsia" w:eastAsiaTheme="minorEastAsia" w:hAnsiTheme="minorEastAsia"/>
                          <w:spacing w:val="2"/>
                          <w:szCs w:val="21"/>
                        </w:rPr>
                        <w:t>日（</w:t>
                      </w:r>
                      <w:r w:rsidR="00AB2EFC">
                        <w:rPr>
                          <w:rFonts w:asciiTheme="minorEastAsia" w:eastAsiaTheme="minorEastAsia" w:hAnsiTheme="minorEastAsia" w:hint="eastAsia"/>
                          <w:spacing w:val="2"/>
                          <w:szCs w:val="21"/>
                        </w:rPr>
                        <w:t>火</w:t>
                      </w:r>
                      <w:r w:rsidRPr="00D01B64">
                        <w:rPr>
                          <w:rFonts w:asciiTheme="minorEastAsia" w:eastAsiaTheme="minorEastAsia" w:hAnsiTheme="minorEastAsia"/>
                          <w:spacing w:val="2"/>
                          <w:szCs w:val="21"/>
                        </w:rPr>
                        <w:t>）</w:t>
                      </w:r>
                      <w:r w:rsidR="00D95F3D" w:rsidRPr="00104EF2">
                        <w:rPr>
                          <w:rFonts w:asciiTheme="minorEastAsia" w:eastAsiaTheme="minorEastAsia" w:hAnsiTheme="minorEastAsia" w:hint="eastAsia"/>
                          <w:spacing w:val="2"/>
                          <w:szCs w:val="21"/>
                        </w:rPr>
                        <w:t>1</w:t>
                      </w:r>
                      <w:r w:rsidR="00AB2EFC" w:rsidRPr="00104EF2">
                        <w:rPr>
                          <w:rFonts w:asciiTheme="minorEastAsia" w:eastAsiaTheme="minorEastAsia" w:hAnsiTheme="minorEastAsia" w:hint="eastAsia"/>
                          <w:spacing w:val="2"/>
                          <w:szCs w:val="21"/>
                        </w:rPr>
                        <w:t>8</w:t>
                      </w:r>
                      <w:r w:rsidR="00C06E2E" w:rsidRPr="00104EF2">
                        <w:rPr>
                          <w:rFonts w:asciiTheme="minorEastAsia" w:eastAsiaTheme="minorEastAsia" w:hAnsiTheme="minorEastAsia" w:hint="eastAsia"/>
                          <w:spacing w:val="2"/>
                          <w:szCs w:val="21"/>
                        </w:rPr>
                        <w:t>：</w:t>
                      </w:r>
                      <w:r w:rsidR="00AB2EFC" w:rsidRPr="00104EF2">
                        <w:rPr>
                          <w:rFonts w:asciiTheme="minorEastAsia" w:eastAsiaTheme="minorEastAsia" w:hAnsiTheme="minorEastAsia" w:hint="eastAsia"/>
                          <w:spacing w:val="2"/>
                          <w:szCs w:val="21"/>
                        </w:rPr>
                        <w:t>3</w:t>
                      </w:r>
                      <w:r w:rsidR="00C06E2E" w:rsidRPr="00104EF2">
                        <w:rPr>
                          <w:rFonts w:asciiTheme="minorEastAsia" w:eastAsiaTheme="minorEastAsia" w:hAnsiTheme="minorEastAsia" w:hint="eastAsia"/>
                          <w:spacing w:val="2"/>
                          <w:szCs w:val="21"/>
                        </w:rPr>
                        <w:t>0</w:t>
                      </w:r>
                      <w:r w:rsidR="00AB2EFC" w:rsidRPr="00104EF2">
                        <w:rPr>
                          <w:rFonts w:asciiTheme="minorEastAsia" w:eastAsiaTheme="minorEastAsia" w:hAnsiTheme="minorEastAsia" w:hint="eastAsia"/>
                          <w:spacing w:val="2"/>
                          <w:szCs w:val="21"/>
                        </w:rPr>
                        <w:t>～受付</w:t>
                      </w:r>
                      <w:r w:rsidR="00B93A6F" w:rsidRPr="00104EF2">
                        <w:rPr>
                          <w:rFonts w:asciiTheme="minorEastAsia" w:eastAsiaTheme="minorEastAsia" w:hAnsiTheme="minorEastAsia" w:hint="eastAsia"/>
                          <w:spacing w:val="2"/>
                          <w:szCs w:val="21"/>
                        </w:rPr>
                        <w:t xml:space="preserve"> </w:t>
                      </w:r>
                      <w:r w:rsidR="00AB2EFC" w:rsidRPr="00104EF2">
                        <w:rPr>
                          <w:rFonts w:asciiTheme="minorEastAsia" w:eastAsiaTheme="minorEastAsia" w:hAnsiTheme="minorEastAsia" w:hint="eastAsia"/>
                          <w:spacing w:val="2"/>
                          <w:szCs w:val="21"/>
                        </w:rPr>
                        <w:t>19：0</w:t>
                      </w:r>
                      <w:r w:rsidR="00AB2EFC" w:rsidRPr="00036039">
                        <w:rPr>
                          <w:rFonts w:asciiTheme="minorEastAsia" w:eastAsiaTheme="minorEastAsia" w:hAnsiTheme="minorEastAsia" w:hint="eastAsia"/>
                          <w:spacing w:val="2"/>
                          <w:szCs w:val="21"/>
                        </w:rPr>
                        <w:t>0</w:t>
                      </w:r>
                      <w:r w:rsidRPr="00036039">
                        <w:rPr>
                          <w:rFonts w:asciiTheme="minorEastAsia" w:eastAsiaTheme="minorEastAsia" w:hAnsiTheme="minorEastAsia"/>
                          <w:spacing w:val="2"/>
                          <w:szCs w:val="21"/>
                        </w:rPr>
                        <w:t>～</w:t>
                      </w:r>
                      <w:r w:rsidR="00D95F3D" w:rsidRPr="0038188C">
                        <w:rPr>
                          <w:rFonts w:asciiTheme="minorEastAsia" w:eastAsiaTheme="minorEastAsia" w:hAnsiTheme="minorEastAsia"/>
                          <w:spacing w:val="2"/>
                          <w:szCs w:val="21"/>
                        </w:rPr>
                        <w:t>20</w:t>
                      </w:r>
                      <w:r w:rsidR="00AB2DC1" w:rsidRPr="0038188C">
                        <w:rPr>
                          <w:rFonts w:asciiTheme="minorEastAsia" w:eastAsiaTheme="minorEastAsia" w:hAnsiTheme="minorEastAsia" w:hint="eastAsia"/>
                          <w:spacing w:val="2"/>
                          <w:szCs w:val="21"/>
                        </w:rPr>
                        <w:t>：</w:t>
                      </w:r>
                      <w:r w:rsidR="00AB2EFC" w:rsidRPr="0038188C">
                        <w:rPr>
                          <w:rFonts w:asciiTheme="minorEastAsia" w:eastAsiaTheme="minorEastAsia" w:hAnsiTheme="minorEastAsia"/>
                          <w:spacing w:val="2"/>
                          <w:szCs w:val="21"/>
                        </w:rPr>
                        <w:t>15</w:t>
                      </w:r>
                      <w:r w:rsidR="00B5020D" w:rsidRPr="00036039">
                        <w:rPr>
                          <w:rFonts w:asciiTheme="minorEastAsia" w:eastAsiaTheme="minorEastAsia" w:hAnsiTheme="minorEastAsia" w:hint="eastAsia"/>
                          <w:spacing w:val="2"/>
                          <w:szCs w:val="21"/>
                        </w:rPr>
                        <w:t xml:space="preserve"> 講演</w:t>
                      </w:r>
                      <w:r w:rsidR="00B93A6F" w:rsidRPr="00036039">
                        <w:rPr>
                          <w:rFonts w:asciiTheme="minorEastAsia" w:eastAsiaTheme="minorEastAsia" w:hAnsiTheme="minorEastAsia" w:hint="eastAsia"/>
                          <w:spacing w:val="2"/>
                          <w:szCs w:val="21"/>
                        </w:rPr>
                        <w:t xml:space="preserve"> </w:t>
                      </w:r>
                      <w:r w:rsidR="00B5020D" w:rsidRPr="00036039">
                        <w:rPr>
                          <w:rFonts w:asciiTheme="minorEastAsia" w:eastAsiaTheme="minorEastAsia" w:hAnsiTheme="minorEastAsia" w:hint="eastAsia"/>
                          <w:spacing w:val="2"/>
                          <w:szCs w:val="21"/>
                        </w:rPr>
                        <w:t>20：</w:t>
                      </w:r>
                      <w:r w:rsidR="00AB2EFC" w:rsidRPr="00036039">
                        <w:rPr>
                          <w:rFonts w:asciiTheme="minorEastAsia" w:eastAsiaTheme="minorEastAsia" w:hAnsiTheme="minorEastAsia" w:hint="eastAsia"/>
                          <w:spacing w:val="2"/>
                          <w:szCs w:val="21"/>
                        </w:rPr>
                        <w:t>15</w:t>
                      </w:r>
                      <w:r w:rsidR="00B5020D" w:rsidRPr="00036039">
                        <w:rPr>
                          <w:rFonts w:asciiTheme="minorEastAsia" w:eastAsiaTheme="minorEastAsia" w:hAnsiTheme="minorEastAsia" w:hint="eastAsia"/>
                          <w:spacing w:val="2"/>
                          <w:szCs w:val="21"/>
                        </w:rPr>
                        <w:t>～20：45</w:t>
                      </w:r>
                      <w:r w:rsidR="00482774" w:rsidRPr="0038188C">
                        <w:rPr>
                          <w:rFonts w:asciiTheme="minorEastAsia" w:eastAsiaTheme="minorEastAsia" w:hAnsiTheme="minorEastAsia" w:hint="eastAsia"/>
                          <w:spacing w:val="2"/>
                          <w:szCs w:val="21"/>
                        </w:rPr>
                        <w:t>ディスカッション</w:t>
                      </w:r>
                    </w:p>
                    <w:p w14:paraId="4D944D48" w14:textId="101BDB95" w:rsidR="00AB2EFC" w:rsidRPr="00104EF2" w:rsidRDefault="00C06E2E" w:rsidP="007F2E05">
                      <w:pPr>
                        <w:spacing w:line="240" w:lineRule="exact"/>
                        <w:ind w:firstLineChars="100" w:firstLine="201"/>
                        <w:jc w:val="left"/>
                        <w:rPr>
                          <w:rFonts w:asciiTheme="minorEastAsia" w:eastAsiaTheme="minorEastAsia" w:hAnsiTheme="minorEastAsia"/>
                          <w:spacing w:val="2"/>
                          <w:szCs w:val="21"/>
                        </w:rPr>
                      </w:pPr>
                      <w:r w:rsidRPr="00104EF2">
                        <w:rPr>
                          <w:rFonts w:asciiTheme="minorEastAsia" w:eastAsiaTheme="minorEastAsia" w:hAnsiTheme="minorEastAsia" w:hint="eastAsia"/>
                          <w:spacing w:val="2"/>
                          <w:szCs w:val="21"/>
                        </w:rPr>
                        <w:t>場</w:t>
                      </w:r>
                      <w:r w:rsidR="00D95F3D" w:rsidRPr="00104EF2">
                        <w:rPr>
                          <w:rFonts w:asciiTheme="minorEastAsia" w:eastAsiaTheme="minorEastAsia" w:hAnsiTheme="minorEastAsia" w:hint="eastAsia"/>
                          <w:spacing w:val="2"/>
                          <w:szCs w:val="21"/>
                        </w:rPr>
                        <w:t xml:space="preserve">　　</w:t>
                      </w:r>
                      <w:r w:rsidRPr="00104EF2">
                        <w:rPr>
                          <w:rFonts w:asciiTheme="minorEastAsia" w:eastAsiaTheme="minorEastAsia" w:hAnsiTheme="minorEastAsia" w:hint="eastAsia"/>
                          <w:spacing w:val="2"/>
                          <w:szCs w:val="21"/>
                        </w:rPr>
                        <w:t>所　：</w:t>
                      </w:r>
                      <w:r w:rsidR="00DE2907" w:rsidRPr="00104EF2">
                        <w:rPr>
                          <w:rFonts w:asciiTheme="minorEastAsia" w:eastAsiaTheme="minorEastAsia" w:hAnsiTheme="minorEastAsia" w:hint="eastAsia"/>
                          <w:spacing w:val="2"/>
                          <w:szCs w:val="21"/>
                        </w:rPr>
                        <w:t xml:space="preserve">　</w:t>
                      </w:r>
                      <w:r w:rsidR="00AB2EFC" w:rsidRPr="00104EF2">
                        <w:rPr>
                          <w:rFonts w:asciiTheme="minorEastAsia" w:eastAsiaTheme="minorEastAsia" w:hAnsiTheme="minorEastAsia" w:hint="eastAsia"/>
                          <w:spacing w:val="2"/>
                          <w:szCs w:val="21"/>
                        </w:rPr>
                        <w:t>富士通株式会社内　Conference Ro</w:t>
                      </w:r>
                      <w:r w:rsidR="00AB2EFC" w:rsidRPr="00036039">
                        <w:rPr>
                          <w:rFonts w:asciiTheme="minorEastAsia" w:eastAsiaTheme="minorEastAsia" w:hAnsiTheme="minorEastAsia" w:hint="eastAsia"/>
                          <w:spacing w:val="2"/>
                          <w:szCs w:val="21"/>
                        </w:rPr>
                        <w:t>om</w:t>
                      </w:r>
                      <w:r w:rsidR="00AB2EFC" w:rsidRPr="0038188C">
                        <w:rPr>
                          <w:rFonts w:asciiTheme="minorEastAsia" w:eastAsiaTheme="minorEastAsia" w:hAnsiTheme="minorEastAsia" w:hint="eastAsia"/>
                          <w:spacing w:val="2"/>
                          <w:szCs w:val="21"/>
                        </w:rPr>
                        <w:t>２</w:t>
                      </w:r>
                    </w:p>
                    <w:p w14:paraId="165493B8" w14:textId="3F9E038B" w:rsidR="00C06E2E" w:rsidRPr="00104EF2" w:rsidRDefault="00AB2EFC" w:rsidP="007F2E05">
                      <w:pPr>
                        <w:spacing w:line="240" w:lineRule="exact"/>
                        <w:ind w:firstLineChars="100" w:firstLine="201"/>
                        <w:jc w:val="left"/>
                        <w:rPr>
                          <w:rFonts w:asciiTheme="minorEastAsia" w:eastAsiaTheme="minorEastAsia" w:hAnsiTheme="minorEastAsia"/>
                          <w:spacing w:val="2"/>
                          <w:szCs w:val="21"/>
                        </w:rPr>
                      </w:pPr>
                      <w:r w:rsidRPr="00104EF2">
                        <w:rPr>
                          <w:rFonts w:asciiTheme="minorEastAsia" w:eastAsiaTheme="minorEastAsia" w:hAnsiTheme="minorEastAsia" w:hint="eastAsia"/>
                          <w:spacing w:val="2"/>
                          <w:szCs w:val="21"/>
                        </w:rPr>
                        <w:t xml:space="preserve">　　　　　　　　住所：大阪市北区大深町5-54　グラングリーン大阪 南館 パークタワー23階</w:t>
                      </w:r>
                    </w:p>
                    <w:p w14:paraId="50D20BE3" w14:textId="77777777" w:rsidR="00AB2EFC" w:rsidRPr="00104EF2" w:rsidRDefault="00790C3E" w:rsidP="007F2E05">
                      <w:pPr>
                        <w:spacing w:line="240" w:lineRule="exact"/>
                        <w:ind w:firstLineChars="100" w:firstLine="201"/>
                        <w:jc w:val="left"/>
                        <w:rPr>
                          <w:rFonts w:asciiTheme="minorEastAsia" w:eastAsiaTheme="minorEastAsia" w:hAnsiTheme="minorEastAsia"/>
                          <w:spacing w:val="2"/>
                          <w:szCs w:val="21"/>
                        </w:rPr>
                      </w:pPr>
                      <w:r w:rsidRPr="00104EF2">
                        <w:rPr>
                          <w:rFonts w:asciiTheme="minorEastAsia" w:eastAsiaTheme="minorEastAsia" w:hAnsiTheme="minorEastAsia" w:hint="eastAsia"/>
                          <w:spacing w:val="2"/>
                          <w:szCs w:val="21"/>
                        </w:rPr>
                        <w:t>講　　師</w:t>
                      </w:r>
                      <w:r w:rsidR="00C5370C" w:rsidRPr="00104EF2">
                        <w:rPr>
                          <w:rFonts w:asciiTheme="minorEastAsia" w:eastAsiaTheme="minorEastAsia" w:hAnsiTheme="minorEastAsia" w:hint="eastAsia"/>
                          <w:spacing w:val="2"/>
                          <w:szCs w:val="21"/>
                        </w:rPr>
                        <w:t xml:space="preserve">　：　</w:t>
                      </w:r>
                      <w:r w:rsidR="00AB2EFC" w:rsidRPr="00104EF2">
                        <w:rPr>
                          <w:rFonts w:asciiTheme="minorEastAsia" w:eastAsiaTheme="minorEastAsia" w:hAnsiTheme="minorEastAsia" w:hint="eastAsia"/>
                          <w:spacing w:val="2"/>
                          <w:szCs w:val="21"/>
                        </w:rPr>
                        <w:t>後藤　由成氏</w:t>
                      </w:r>
                    </w:p>
                    <w:p w14:paraId="251EE4A6" w14:textId="77777777" w:rsidR="00AB2EFC" w:rsidRPr="00104EF2" w:rsidRDefault="00AB2EFC" w:rsidP="007F2E05">
                      <w:pPr>
                        <w:spacing w:line="240" w:lineRule="exact"/>
                        <w:ind w:firstLineChars="800" w:firstLine="1609"/>
                        <w:jc w:val="left"/>
                        <w:rPr>
                          <w:rFonts w:asciiTheme="minorEastAsia" w:eastAsiaTheme="minorEastAsia" w:hAnsiTheme="minorEastAsia"/>
                          <w:spacing w:val="2"/>
                          <w:szCs w:val="21"/>
                        </w:rPr>
                      </w:pPr>
                      <w:r w:rsidRPr="00104EF2">
                        <w:rPr>
                          <w:rFonts w:asciiTheme="minorEastAsia" w:eastAsiaTheme="minorEastAsia" w:hAnsiTheme="minorEastAsia" w:hint="eastAsia"/>
                          <w:spacing w:val="2"/>
                          <w:szCs w:val="21"/>
                        </w:rPr>
                        <w:t>西日本高速道路エンジニアリング四国株式会社　代表取締役社長</w:t>
                      </w:r>
                    </w:p>
                    <w:p w14:paraId="1DD82150" w14:textId="389DB70E" w:rsidR="00950AEC" w:rsidRPr="00104EF2" w:rsidRDefault="00950AEC" w:rsidP="007F2E05">
                      <w:pPr>
                        <w:spacing w:line="240" w:lineRule="exact"/>
                        <w:jc w:val="left"/>
                        <w:rPr>
                          <w:rFonts w:asciiTheme="minorEastAsia" w:eastAsiaTheme="minorEastAsia" w:hAnsiTheme="minorEastAsia"/>
                          <w:spacing w:val="2"/>
                          <w:szCs w:val="21"/>
                        </w:rPr>
                      </w:pPr>
                      <w:r w:rsidRPr="00104EF2">
                        <w:rPr>
                          <w:rFonts w:asciiTheme="minorEastAsia" w:eastAsiaTheme="minorEastAsia" w:hAnsiTheme="minorEastAsia" w:hint="eastAsia"/>
                          <w:spacing w:val="2"/>
                          <w:szCs w:val="21"/>
                        </w:rPr>
                        <w:t xml:space="preserve">　定　　員</w:t>
                      </w:r>
                      <w:r w:rsidR="001E0855" w:rsidRPr="00104EF2">
                        <w:rPr>
                          <w:rFonts w:asciiTheme="minorEastAsia" w:eastAsiaTheme="minorEastAsia" w:hAnsiTheme="minorEastAsia" w:hint="eastAsia"/>
                          <w:spacing w:val="2"/>
                          <w:szCs w:val="21"/>
                        </w:rPr>
                        <w:t xml:space="preserve">　</w:t>
                      </w:r>
                      <w:r w:rsidRPr="00104EF2">
                        <w:rPr>
                          <w:rFonts w:asciiTheme="minorEastAsia" w:eastAsiaTheme="minorEastAsia" w:hAnsiTheme="minorEastAsia" w:hint="eastAsia"/>
                          <w:spacing w:val="2"/>
                          <w:szCs w:val="21"/>
                        </w:rPr>
                        <w:t>：　30名</w:t>
                      </w:r>
                    </w:p>
                    <w:p w14:paraId="21920DAB" w14:textId="5D4792D0" w:rsidR="005557FF" w:rsidRPr="00104EF2" w:rsidRDefault="00083DF3" w:rsidP="007F2E05">
                      <w:pPr>
                        <w:spacing w:line="240" w:lineRule="exact"/>
                        <w:ind w:firstLineChars="100" w:firstLine="201"/>
                        <w:jc w:val="left"/>
                        <w:rPr>
                          <w:rFonts w:asciiTheme="minorEastAsia" w:eastAsiaTheme="minorEastAsia" w:hAnsiTheme="minorEastAsia"/>
                          <w:spacing w:val="2"/>
                          <w:sz w:val="20"/>
                        </w:rPr>
                      </w:pPr>
                      <w:r w:rsidRPr="00104EF2">
                        <w:rPr>
                          <w:rFonts w:asciiTheme="minorEastAsia" w:eastAsiaTheme="minorEastAsia" w:hAnsiTheme="minorEastAsia"/>
                          <w:spacing w:val="2"/>
                          <w:kern w:val="2"/>
                          <w:szCs w:val="21"/>
                        </w:rPr>
                        <w:t>会　　費　：</w:t>
                      </w:r>
                      <w:r w:rsidR="00DE2907" w:rsidRPr="00104EF2">
                        <w:rPr>
                          <w:rFonts w:asciiTheme="minorEastAsia" w:eastAsiaTheme="minorEastAsia" w:hAnsiTheme="minorEastAsia" w:hint="eastAsia"/>
                          <w:spacing w:val="2"/>
                          <w:kern w:val="2"/>
                          <w:szCs w:val="21"/>
                        </w:rPr>
                        <w:t xml:space="preserve">　</w:t>
                      </w:r>
                      <w:r w:rsidR="00D0089D" w:rsidRPr="00104EF2">
                        <w:rPr>
                          <w:rFonts w:asciiTheme="minorEastAsia" w:eastAsiaTheme="minorEastAsia" w:hAnsiTheme="minorEastAsia"/>
                          <w:spacing w:val="2"/>
                          <w:szCs w:val="21"/>
                        </w:rPr>
                        <w:t>会員</w:t>
                      </w:r>
                      <w:r w:rsidR="00C826F3" w:rsidRPr="00104EF2">
                        <w:rPr>
                          <w:rFonts w:asciiTheme="minorEastAsia" w:eastAsiaTheme="minorEastAsia" w:hAnsiTheme="minorEastAsia"/>
                          <w:spacing w:val="2"/>
                          <w:szCs w:val="21"/>
                        </w:rPr>
                        <w:t xml:space="preserve">　</w:t>
                      </w:r>
                      <w:r w:rsidR="00D95F3D" w:rsidRPr="00104EF2">
                        <w:rPr>
                          <w:rFonts w:asciiTheme="minorEastAsia" w:eastAsiaTheme="minorEastAsia" w:hAnsiTheme="minorEastAsia" w:hint="eastAsia"/>
                          <w:spacing w:val="2"/>
                          <w:szCs w:val="21"/>
                        </w:rPr>
                        <w:t>1</w:t>
                      </w:r>
                      <w:r w:rsidR="00085370" w:rsidRPr="00104EF2">
                        <w:rPr>
                          <w:rFonts w:asciiTheme="minorEastAsia" w:eastAsiaTheme="minorEastAsia" w:hAnsiTheme="minorEastAsia" w:hint="eastAsia"/>
                          <w:spacing w:val="2"/>
                          <w:szCs w:val="21"/>
                        </w:rPr>
                        <w:t>,500</w:t>
                      </w:r>
                      <w:r w:rsidR="00D0089D" w:rsidRPr="00104EF2">
                        <w:rPr>
                          <w:rFonts w:asciiTheme="minorEastAsia" w:eastAsiaTheme="minorEastAsia" w:hAnsiTheme="minorEastAsia"/>
                          <w:spacing w:val="2"/>
                          <w:szCs w:val="21"/>
                        </w:rPr>
                        <w:t>円　一般</w:t>
                      </w:r>
                      <w:r w:rsidR="00C826F3" w:rsidRPr="00104EF2">
                        <w:rPr>
                          <w:rFonts w:asciiTheme="minorEastAsia" w:eastAsiaTheme="minorEastAsia" w:hAnsiTheme="minorEastAsia"/>
                          <w:spacing w:val="2"/>
                          <w:szCs w:val="21"/>
                        </w:rPr>
                        <w:t xml:space="preserve">　</w:t>
                      </w:r>
                      <w:r w:rsidR="00D95F3D" w:rsidRPr="00104EF2">
                        <w:rPr>
                          <w:rFonts w:asciiTheme="minorEastAsia" w:eastAsiaTheme="minorEastAsia" w:hAnsiTheme="minorEastAsia" w:hint="eastAsia"/>
                          <w:spacing w:val="2"/>
                          <w:szCs w:val="21"/>
                        </w:rPr>
                        <w:t>3</w:t>
                      </w:r>
                      <w:r w:rsidR="00085370" w:rsidRPr="00104EF2">
                        <w:rPr>
                          <w:rFonts w:asciiTheme="minorEastAsia" w:eastAsiaTheme="minorEastAsia" w:hAnsiTheme="minorEastAsia" w:hint="eastAsia"/>
                          <w:spacing w:val="2"/>
                          <w:szCs w:val="21"/>
                        </w:rPr>
                        <w:t>,00</w:t>
                      </w:r>
                      <w:r w:rsidR="00085370" w:rsidRPr="00104EF2">
                        <w:rPr>
                          <w:rFonts w:asciiTheme="minorEastAsia" w:eastAsiaTheme="minorEastAsia" w:hAnsiTheme="minorEastAsia"/>
                          <w:spacing w:val="2"/>
                          <w:szCs w:val="21"/>
                        </w:rPr>
                        <w:t>0</w:t>
                      </w:r>
                      <w:r w:rsidR="00D0089D" w:rsidRPr="00104EF2">
                        <w:rPr>
                          <w:rFonts w:asciiTheme="minorEastAsia" w:eastAsiaTheme="minorEastAsia" w:hAnsiTheme="minorEastAsia"/>
                          <w:spacing w:val="2"/>
                          <w:szCs w:val="21"/>
                        </w:rPr>
                        <w:t xml:space="preserve">円 </w:t>
                      </w:r>
                      <w:r w:rsidR="00AB2DC1" w:rsidRPr="00104EF2">
                        <w:rPr>
                          <w:rFonts w:asciiTheme="minorEastAsia" w:eastAsiaTheme="minorEastAsia" w:hAnsiTheme="minorEastAsia"/>
                          <w:spacing w:val="2"/>
                          <w:kern w:val="2"/>
                          <w:szCs w:val="21"/>
                        </w:rPr>
                        <w:tab/>
                      </w:r>
                      <w:r w:rsidR="00B5020D" w:rsidRPr="00104EF2">
                        <w:rPr>
                          <w:rFonts w:asciiTheme="minorEastAsia" w:eastAsiaTheme="minorEastAsia" w:hAnsiTheme="minorEastAsia" w:hint="eastAsia"/>
                          <w:spacing w:val="2"/>
                          <w:szCs w:val="21"/>
                        </w:rPr>
                        <w:t>事前振込またはクレジットカード決済</w:t>
                      </w:r>
                    </w:p>
                    <w:p w14:paraId="2C35128D" w14:textId="31DBE007" w:rsidR="00B5020D" w:rsidRPr="00D01B64" w:rsidRDefault="00B5020D" w:rsidP="007F2E05">
                      <w:pPr>
                        <w:overflowPunct w:val="0"/>
                        <w:snapToGrid w:val="0"/>
                        <w:spacing w:line="240" w:lineRule="exact"/>
                        <w:ind w:firstLineChars="100" w:firstLine="201"/>
                        <w:rPr>
                          <w:rFonts w:asciiTheme="minorEastAsia" w:eastAsiaTheme="minorEastAsia" w:hAnsiTheme="minorEastAsia"/>
                          <w:spacing w:val="2"/>
                          <w:kern w:val="2"/>
                          <w:szCs w:val="21"/>
                        </w:rPr>
                      </w:pPr>
                      <w:r w:rsidRPr="00104EF2">
                        <w:rPr>
                          <w:rFonts w:asciiTheme="minorEastAsia" w:eastAsiaTheme="minorEastAsia" w:hAnsiTheme="minorEastAsia" w:hint="eastAsia"/>
                          <w:spacing w:val="2"/>
                          <w:szCs w:val="21"/>
                        </w:rPr>
                        <w:t xml:space="preserve">　　　　　　　</w:t>
                      </w:r>
                      <w:r w:rsidR="00C5370C" w:rsidRPr="00104EF2">
                        <w:rPr>
                          <w:rFonts w:asciiTheme="minorEastAsia" w:eastAsiaTheme="minorEastAsia" w:hAnsiTheme="minorEastAsia" w:hint="eastAsia"/>
                          <w:spacing w:val="2"/>
                          <w:kern w:val="2"/>
                          <w:szCs w:val="21"/>
                        </w:rPr>
                        <w:t>お申し込み後のキャンセルは、空席待ちの方のた</w:t>
                      </w:r>
                      <w:r w:rsidR="00C5370C" w:rsidRPr="00D01B64">
                        <w:rPr>
                          <w:rFonts w:asciiTheme="minorEastAsia" w:eastAsiaTheme="minorEastAsia" w:hAnsiTheme="minorEastAsia" w:hint="eastAsia"/>
                          <w:spacing w:val="2"/>
                          <w:kern w:val="2"/>
                          <w:szCs w:val="21"/>
                        </w:rPr>
                        <w:t>めにも必ず協会までご連絡ください。</w:t>
                      </w:r>
                    </w:p>
                    <w:p w14:paraId="0D9F4199" w14:textId="48E89BD1" w:rsidR="00C5370C" w:rsidRPr="00D01B64" w:rsidRDefault="00C5370C" w:rsidP="007F2E05">
                      <w:pPr>
                        <w:overflowPunct w:val="0"/>
                        <w:snapToGrid w:val="0"/>
                        <w:spacing w:line="240" w:lineRule="exact"/>
                        <w:ind w:leftChars="100" w:left="1605" w:hangingChars="700" w:hanging="1408"/>
                        <w:rPr>
                          <w:rFonts w:asciiTheme="minorEastAsia" w:eastAsiaTheme="minorEastAsia" w:hAnsiTheme="minorEastAsia"/>
                          <w:spacing w:val="2"/>
                          <w:szCs w:val="21"/>
                        </w:rPr>
                      </w:pPr>
                      <w:r w:rsidRPr="00D01B64">
                        <w:rPr>
                          <w:rFonts w:asciiTheme="minorEastAsia" w:eastAsiaTheme="minorEastAsia" w:hAnsiTheme="minorEastAsia" w:hint="eastAsia"/>
                          <w:spacing w:val="2"/>
                          <w:kern w:val="2"/>
                          <w:szCs w:val="21"/>
                        </w:rPr>
                        <w:t>申込方法　：</w:t>
                      </w:r>
                      <w:r w:rsidR="005557FF" w:rsidRPr="00D01B64">
                        <w:rPr>
                          <w:rFonts w:asciiTheme="minorEastAsia" w:eastAsiaTheme="minorEastAsia" w:hAnsiTheme="minorEastAsia" w:hint="eastAsia"/>
                          <w:spacing w:val="2"/>
                          <w:kern w:val="2"/>
                          <w:sz w:val="14"/>
                          <w:szCs w:val="14"/>
                        </w:rPr>
                        <w:t xml:space="preserve">　</w:t>
                      </w:r>
                      <w:r w:rsidR="00DE2907" w:rsidRPr="00D01B64">
                        <w:rPr>
                          <w:rFonts w:asciiTheme="minorEastAsia" w:eastAsiaTheme="minorEastAsia" w:hAnsiTheme="minorEastAsia" w:hint="eastAsia"/>
                          <w:spacing w:val="2"/>
                          <w:kern w:val="2"/>
                          <w:szCs w:val="21"/>
                        </w:rPr>
                        <w:t>日本秘書協会</w:t>
                      </w:r>
                      <w:r w:rsidR="00DE2907" w:rsidRPr="00D01B64">
                        <w:rPr>
                          <w:rFonts w:asciiTheme="minorEastAsia" w:eastAsiaTheme="minorEastAsia" w:hAnsiTheme="minorEastAsia" w:hint="eastAsia"/>
                          <w:spacing w:val="2"/>
                          <w:szCs w:val="21"/>
                        </w:rPr>
                        <w:t>公式ホームページ</w:t>
                      </w:r>
                      <w:r w:rsidR="005557FF" w:rsidRPr="00D01B64">
                        <w:rPr>
                          <w:rFonts w:asciiTheme="minorEastAsia" w:eastAsiaTheme="minorEastAsia" w:hAnsiTheme="minorEastAsia" w:hint="eastAsia"/>
                          <w:spacing w:val="2"/>
                          <w:szCs w:val="21"/>
                        </w:rPr>
                        <w:t>またはFAX</w:t>
                      </w:r>
                      <w:r w:rsidRPr="00D01B64">
                        <w:rPr>
                          <w:rFonts w:asciiTheme="minorEastAsia" w:eastAsiaTheme="minorEastAsia" w:hAnsiTheme="minorEastAsia" w:hint="eastAsia"/>
                          <w:spacing w:val="2"/>
                          <w:szCs w:val="21"/>
                        </w:rPr>
                        <w:t>にてお申し込み</w:t>
                      </w:r>
                      <w:r w:rsidR="00DE2907" w:rsidRPr="00D01B64">
                        <w:rPr>
                          <w:rFonts w:asciiTheme="minorEastAsia" w:eastAsiaTheme="minorEastAsia" w:hAnsiTheme="minorEastAsia" w:hint="eastAsia"/>
                          <w:spacing w:val="2"/>
                          <w:szCs w:val="21"/>
                        </w:rPr>
                        <w:t>いただき、</w:t>
                      </w:r>
                      <w:r w:rsidR="00AB2EFC">
                        <w:rPr>
                          <w:rFonts w:asciiTheme="minorEastAsia" w:eastAsiaTheme="minorEastAsia" w:hAnsiTheme="minorEastAsia" w:hint="eastAsia"/>
                          <w:color w:val="000000" w:themeColor="text1"/>
                          <w:spacing w:val="2"/>
                          <w:szCs w:val="21"/>
                          <w:u w:val="single"/>
                        </w:rPr>
                        <w:t>10</w:t>
                      </w:r>
                      <w:r w:rsidR="005557FF" w:rsidRPr="003273B3">
                        <w:rPr>
                          <w:rFonts w:asciiTheme="minorEastAsia" w:eastAsiaTheme="minorEastAsia" w:hAnsiTheme="minorEastAsia" w:hint="eastAsia"/>
                          <w:color w:val="000000" w:themeColor="text1"/>
                          <w:spacing w:val="2"/>
                          <w:szCs w:val="21"/>
                          <w:u w:val="single"/>
                        </w:rPr>
                        <w:t>月</w:t>
                      </w:r>
                      <w:r w:rsidR="003273B3" w:rsidRPr="003273B3">
                        <w:rPr>
                          <w:rFonts w:asciiTheme="minorEastAsia" w:eastAsiaTheme="minorEastAsia" w:hAnsiTheme="minorEastAsia" w:hint="eastAsia"/>
                          <w:color w:val="000000" w:themeColor="text1"/>
                          <w:spacing w:val="2"/>
                          <w:szCs w:val="21"/>
                          <w:u w:val="single"/>
                        </w:rPr>
                        <w:t>30</w:t>
                      </w:r>
                      <w:r w:rsidR="005557FF" w:rsidRPr="003273B3">
                        <w:rPr>
                          <w:rFonts w:asciiTheme="minorEastAsia" w:eastAsiaTheme="minorEastAsia" w:hAnsiTheme="minorEastAsia" w:hint="eastAsia"/>
                          <w:color w:val="000000" w:themeColor="text1"/>
                          <w:spacing w:val="2"/>
                          <w:szCs w:val="21"/>
                          <w:u w:val="single"/>
                        </w:rPr>
                        <w:t>日(</w:t>
                      </w:r>
                      <w:r w:rsidR="003273B3" w:rsidRPr="003273B3">
                        <w:rPr>
                          <w:rFonts w:asciiTheme="minorEastAsia" w:eastAsiaTheme="minorEastAsia" w:hAnsiTheme="minorEastAsia" w:hint="eastAsia"/>
                          <w:color w:val="000000" w:themeColor="text1"/>
                          <w:spacing w:val="2"/>
                          <w:szCs w:val="21"/>
                          <w:u w:val="single"/>
                        </w:rPr>
                        <w:t>金</w:t>
                      </w:r>
                      <w:r w:rsidR="005557FF" w:rsidRPr="003273B3">
                        <w:rPr>
                          <w:rFonts w:asciiTheme="minorEastAsia" w:eastAsiaTheme="minorEastAsia" w:hAnsiTheme="minorEastAsia" w:hint="eastAsia"/>
                          <w:color w:val="000000" w:themeColor="text1"/>
                          <w:spacing w:val="2"/>
                          <w:szCs w:val="21"/>
                          <w:u w:val="single"/>
                        </w:rPr>
                        <w:t>)</w:t>
                      </w:r>
                      <w:r w:rsidR="005557FF" w:rsidRPr="00D01B64">
                        <w:rPr>
                          <w:rFonts w:asciiTheme="minorEastAsia" w:eastAsiaTheme="minorEastAsia" w:hAnsiTheme="minorEastAsia" w:hint="eastAsia"/>
                          <w:spacing w:val="2"/>
                          <w:szCs w:val="21"/>
                          <w:u w:val="single"/>
                        </w:rPr>
                        <w:t>まで</w:t>
                      </w:r>
                      <w:r w:rsidR="005557FF" w:rsidRPr="00D01B64">
                        <w:rPr>
                          <w:rFonts w:asciiTheme="minorEastAsia" w:eastAsiaTheme="minorEastAsia" w:hAnsiTheme="minorEastAsia" w:hint="eastAsia"/>
                          <w:spacing w:val="2"/>
                          <w:szCs w:val="21"/>
                        </w:rPr>
                        <w:t>に</w:t>
                      </w:r>
                      <w:r w:rsidR="00D01B64">
                        <w:rPr>
                          <w:rFonts w:asciiTheme="minorEastAsia" w:eastAsiaTheme="minorEastAsia" w:hAnsiTheme="minorEastAsia" w:hint="eastAsia"/>
                          <w:spacing w:val="2"/>
                          <w:szCs w:val="21"/>
                        </w:rPr>
                        <w:t xml:space="preserve">　　　　</w:t>
                      </w:r>
                      <w:r w:rsidR="00DE2907" w:rsidRPr="00D01B64">
                        <w:rPr>
                          <w:rFonts w:asciiTheme="minorEastAsia" w:eastAsiaTheme="minorEastAsia" w:hAnsiTheme="minorEastAsia" w:hint="eastAsia"/>
                          <w:spacing w:val="2"/>
                          <w:szCs w:val="21"/>
                        </w:rPr>
                        <w:t>下記口座へ会費をお振込みください。</w:t>
                      </w:r>
                      <w:r w:rsidRPr="00D01B64">
                        <w:rPr>
                          <w:rFonts w:asciiTheme="minorEastAsia" w:eastAsiaTheme="minorEastAsia" w:hAnsiTheme="minorEastAsia" w:hint="eastAsia"/>
                          <w:spacing w:val="2"/>
                          <w:szCs w:val="21"/>
                        </w:rPr>
                        <w:t>お申込み受領のご連絡はいたしません。</w:t>
                      </w:r>
                    </w:p>
                    <w:p w14:paraId="64BAA6E1" w14:textId="65463B1A" w:rsidR="00DE2907" w:rsidRPr="00D01B64" w:rsidRDefault="004E2055" w:rsidP="007F2E05">
                      <w:pPr>
                        <w:overflowPunct w:val="0"/>
                        <w:snapToGrid w:val="0"/>
                        <w:spacing w:line="240" w:lineRule="exact"/>
                        <w:ind w:leftChars="100" w:left="2137" w:hangingChars="700" w:hanging="1940"/>
                        <w:rPr>
                          <w:rFonts w:ascii="ＭＳ 明朝" w:hAnsi="ＭＳ 明朝"/>
                          <w:kern w:val="2"/>
                          <w:szCs w:val="21"/>
                        </w:rPr>
                      </w:pPr>
                      <w:r w:rsidRPr="00D01B64">
                        <w:rPr>
                          <w:rFonts w:asciiTheme="minorEastAsia" w:eastAsiaTheme="minorEastAsia" w:hAnsiTheme="minorEastAsia" w:hint="eastAsia"/>
                          <w:spacing w:val="40"/>
                          <w:szCs w:val="21"/>
                          <w:fitText w:val="788" w:id="-936585471"/>
                        </w:rPr>
                        <w:t>振込</w:t>
                      </w:r>
                      <w:r w:rsidRPr="00D01B64">
                        <w:rPr>
                          <w:rFonts w:asciiTheme="minorEastAsia" w:eastAsiaTheme="minorEastAsia" w:hAnsiTheme="minorEastAsia" w:hint="eastAsia"/>
                          <w:spacing w:val="-1"/>
                          <w:szCs w:val="21"/>
                          <w:fitText w:val="788" w:id="-936585471"/>
                        </w:rPr>
                        <w:t>先</w:t>
                      </w:r>
                      <w:r w:rsidRPr="00D01B64">
                        <w:rPr>
                          <w:rFonts w:asciiTheme="minorEastAsia" w:eastAsiaTheme="minorEastAsia" w:hAnsiTheme="minorEastAsia" w:hint="eastAsia"/>
                          <w:szCs w:val="21"/>
                        </w:rPr>
                        <w:t xml:space="preserve">　</w:t>
                      </w:r>
                      <w:r w:rsidRPr="00D01B64">
                        <w:rPr>
                          <w:rFonts w:asciiTheme="minorEastAsia" w:eastAsiaTheme="minorEastAsia" w:hAnsiTheme="minorEastAsia" w:hint="eastAsia"/>
                          <w:spacing w:val="2"/>
                          <w:szCs w:val="21"/>
                        </w:rPr>
                        <w:t xml:space="preserve">：　</w:t>
                      </w:r>
                      <w:r w:rsidR="00DE2907" w:rsidRPr="00D01B64">
                        <w:rPr>
                          <w:rFonts w:ascii="ＭＳ 明朝" w:hAnsi="ＭＳ 明朝" w:hint="eastAsia"/>
                          <w:kern w:val="2"/>
                          <w:szCs w:val="21"/>
                        </w:rPr>
                        <w:t>クレジットカード決済可</w:t>
                      </w:r>
                    </w:p>
                    <w:p w14:paraId="67A0F275" w14:textId="77777777" w:rsidR="00DE2907" w:rsidRPr="00D01B64" w:rsidRDefault="00DE2907" w:rsidP="007F2E05">
                      <w:pPr>
                        <w:spacing w:line="240" w:lineRule="exact"/>
                        <w:ind w:firstLineChars="800" w:firstLine="1577"/>
                        <w:textAlignment w:val="auto"/>
                        <w:rPr>
                          <w:rFonts w:ascii="ＭＳ 明朝" w:hAnsi="ＭＳ 明朝"/>
                          <w:kern w:val="2"/>
                          <w:szCs w:val="21"/>
                        </w:rPr>
                      </w:pPr>
                      <w:r w:rsidRPr="00D01B64">
                        <w:rPr>
                          <w:rFonts w:ascii="ＭＳ 明朝" w:hAnsi="ＭＳ 明朝" w:hint="eastAsia"/>
                          <w:kern w:val="2"/>
                          <w:szCs w:val="21"/>
                        </w:rPr>
                        <w:t>みずほ銀行　八重洲口支店　当座 0116029　 シャ）ニホンヒショキョウカイ</w:t>
                      </w:r>
                    </w:p>
                    <w:p w14:paraId="7D82F517" w14:textId="06A8A682" w:rsidR="00A84CD2" w:rsidRDefault="00DE2907" w:rsidP="007F2E05">
                      <w:pPr>
                        <w:spacing w:line="240" w:lineRule="exact"/>
                        <w:ind w:firstLineChars="800" w:firstLine="1577"/>
                        <w:textAlignment w:val="auto"/>
                        <w:rPr>
                          <w:rFonts w:asciiTheme="minorEastAsia" w:eastAsiaTheme="minorEastAsia" w:hAnsiTheme="minorEastAsia"/>
                          <w:kern w:val="2"/>
                          <w:szCs w:val="21"/>
                        </w:rPr>
                      </w:pPr>
                      <w:r w:rsidRPr="00D01B64">
                        <w:rPr>
                          <w:rFonts w:ascii="ＭＳ 明朝" w:hAnsi="ＭＳ 明朝" w:hint="eastAsia"/>
                          <w:kern w:val="2"/>
                          <w:szCs w:val="21"/>
                        </w:rPr>
                        <w:t xml:space="preserve">郵便振替　00170-6-56578　（通信欄に </w:t>
                      </w:r>
                      <w:r w:rsidR="00BE327C">
                        <w:rPr>
                          <w:rFonts w:ascii="ＭＳ 明朝" w:hAnsi="ＭＳ 明朝" w:hint="eastAsia"/>
                          <w:kern w:val="2"/>
                          <w:szCs w:val="21"/>
                        </w:rPr>
                        <w:t>11</w:t>
                      </w:r>
                      <w:r w:rsidRPr="00D01B64">
                        <w:rPr>
                          <w:rFonts w:ascii="ＭＳ 明朝" w:hAnsi="ＭＳ 明朝" w:hint="eastAsia"/>
                          <w:kern w:val="2"/>
                          <w:szCs w:val="21"/>
                        </w:rPr>
                        <w:t xml:space="preserve">月定例会　と明記してください） </w:t>
                      </w:r>
                      <w:r w:rsidR="00310CA4" w:rsidRPr="00D01B64">
                        <w:rPr>
                          <w:rFonts w:asciiTheme="minorEastAsia" w:eastAsiaTheme="minorEastAsia" w:hAnsiTheme="minorEastAsia" w:hint="eastAsia"/>
                          <w:kern w:val="2"/>
                          <w:szCs w:val="21"/>
                        </w:rPr>
                        <w:t xml:space="preserve"> </w:t>
                      </w:r>
                    </w:p>
                  </w:txbxContent>
                </v:textbox>
                <w10:wrap anchorx="margin"/>
              </v:shape>
            </w:pict>
          </mc:Fallback>
        </mc:AlternateContent>
      </w:r>
    </w:p>
    <w:p w14:paraId="56B49680" w14:textId="154748B8" w:rsidR="008768E9" w:rsidRPr="00104EF2" w:rsidRDefault="008768E9" w:rsidP="00301D9F">
      <w:pPr>
        <w:tabs>
          <w:tab w:val="left" w:pos="8505"/>
          <w:tab w:val="left" w:pos="9356"/>
        </w:tabs>
        <w:spacing w:line="360" w:lineRule="auto"/>
        <w:ind w:left="142"/>
        <w:rPr>
          <w:rFonts w:ascii="ＭＳ Ｐ明朝" w:eastAsia="ＭＳ Ｐ明朝" w:hAnsi="ＭＳ Ｐ明朝"/>
          <w:sz w:val="18"/>
        </w:rPr>
      </w:pPr>
    </w:p>
    <w:p w14:paraId="68FE9420" w14:textId="77777777" w:rsidR="008768E9" w:rsidRPr="00104EF2" w:rsidRDefault="008768E9" w:rsidP="00301D9F">
      <w:pPr>
        <w:tabs>
          <w:tab w:val="left" w:pos="8505"/>
          <w:tab w:val="left" w:pos="9356"/>
        </w:tabs>
        <w:spacing w:line="360" w:lineRule="auto"/>
        <w:ind w:left="142"/>
        <w:rPr>
          <w:rFonts w:ascii="ＭＳ Ｐ明朝" w:eastAsia="ＭＳ Ｐ明朝" w:hAnsi="ＭＳ Ｐ明朝"/>
          <w:sz w:val="18"/>
        </w:rPr>
      </w:pPr>
    </w:p>
    <w:p w14:paraId="0985717C" w14:textId="77777777" w:rsidR="008768E9" w:rsidRPr="00104EF2" w:rsidRDefault="008768E9" w:rsidP="00301D9F">
      <w:pPr>
        <w:tabs>
          <w:tab w:val="left" w:pos="8505"/>
          <w:tab w:val="left" w:pos="9356"/>
        </w:tabs>
        <w:spacing w:line="360" w:lineRule="auto"/>
        <w:ind w:left="142"/>
        <w:rPr>
          <w:rFonts w:ascii="ＭＳ Ｐ明朝" w:eastAsia="ＭＳ Ｐ明朝" w:hAnsi="ＭＳ Ｐ明朝"/>
          <w:sz w:val="18"/>
        </w:rPr>
      </w:pPr>
    </w:p>
    <w:p w14:paraId="5F5F5E10" w14:textId="77777777" w:rsidR="008768E9" w:rsidRPr="00104EF2" w:rsidRDefault="008768E9" w:rsidP="00301D9F">
      <w:pPr>
        <w:tabs>
          <w:tab w:val="left" w:pos="8505"/>
          <w:tab w:val="left" w:pos="9356"/>
        </w:tabs>
        <w:spacing w:line="360" w:lineRule="auto"/>
        <w:ind w:left="142"/>
        <w:rPr>
          <w:rFonts w:ascii="ＭＳ Ｐ明朝" w:eastAsia="ＭＳ Ｐ明朝" w:hAnsi="ＭＳ Ｐ明朝"/>
          <w:sz w:val="18"/>
        </w:rPr>
      </w:pPr>
    </w:p>
    <w:p w14:paraId="68A8789B" w14:textId="77777777" w:rsidR="008768E9" w:rsidRPr="00104EF2" w:rsidRDefault="008768E9" w:rsidP="00301D9F">
      <w:pPr>
        <w:tabs>
          <w:tab w:val="left" w:pos="8505"/>
          <w:tab w:val="left" w:pos="9356"/>
        </w:tabs>
        <w:spacing w:line="360" w:lineRule="auto"/>
        <w:ind w:left="142"/>
        <w:rPr>
          <w:rFonts w:ascii="ＭＳ Ｐ明朝" w:eastAsia="ＭＳ Ｐ明朝" w:hAnsi="ＭＳ Ｐ明朝"/>
          <w:sz w:val="18"/>
        </w:rPr>
      </w:pPr>
    </w:p>
    <w:p w14:paraId="2227C89F" w14:textId="77777777" w:rsidR="008768E9" w:rsidRPr="00104EF2" w:rsidRDefault="008768E9" w:rsidP="00301D9F">
      <w:pPr>
        <w:tabs>
          <w:tab w:val="left" w:pos="8505"/>
          <w:tab w:val="left" w:pos="9356"/>
        </w:tabs>
        <w:spacing w:line="360" w:lineRule="auto"/>
        <w:ind w:left="142"/>
        <w:rPr>
          <w:rFonts w:ascii="ＭＳ Ｐ明朝" w:eastAsia="ＭＳ Ｐ明朝" w:hAnsi="ＭＳ Ｐ明朝"/>
          <w:sz w:val="18"/>
        </w:rPr>
      </w:pPr>
    </w:p>
    <w:p w14:paraId="6B484E55" w14:textId="3C55BA88" w:rsidR="008768E9" w:rsidRPr="00104EF2" w:rsidRDefault="008768E9" w:rsidP="00301D9F">
      <w:pPr>
        <w:tabs>
          <w:tab w:val="left" w:pos="8505"/>
          <w:tab w:val="left" w:pos="9356"/>
        </w:tabs>
        <w:spacing w:line="360" w:lineRule="auto"/>
        <w:ind w:left="142"/>
        <w:rPr>
          <w:rFonts w:ascii="ＭＳ Ｐ明朝" w:eastAsia="ＭＳ Ｐ明朝" w:hAnsi="ＭＳ Ｐ明朝"/>
          <w:sz w:val="18"/>
        </w:rPr>
      </w:pPr>
    </w:p>
    <w:p w14:paraId="4FF1F329" w14:textId="7541EB33" w:rsidR="00317F09" w:rsidRPr="002E414A" w:rsidRDefault="007F2E05" w:rsidP="00317F09">
      <w:pPr>
        <w:tabs>
          <w:tab w:val="left" w:pos="8505"/>
          <w:tab w:val="left" w:pos="9356"/>
        </w:tabs>
        <w:spacing w:line="60" w:lineRule="exact"/>
        <w:ind w:left="142"/>
        <w:jc w:val="center"/>
        <w:rPr>
          <w:rFonts w:ascii="ＭＳ ゴシック" w:eastAsia="ＭＳ ゴシック" w:hAnsi="ＭＳ ゴシック"/>
          <w:sz w:val="24"/>
          <w:szCs w:val="24"/>
        </w:rPr>
      </w:pPr>
      <w:r>
        <w:rPr>
          <w:rFonts w:ascii="ＭＳ ゴシック" w:eastAsia="ＭＳ ゴシック" w:hAnsi="ＭＳ ゴシック" w:hint="eastAsia"/>
          <w:noProof/>
          <w:sz w:val="28"/>
          <w:szCs w:val="28"/>
        </w:rPr>
        <mc:AlternateContent>
          <mc:Choice Requires="wps">
            <w:drawing>
              <wp:anchor distT="0" distB="0" distL="114300" distR="114300" simplePos="0" relativeHeight="251661312" behindDoc="1" locked="0" layoutInCell="1" allowOverlap="1" wp14:anchorId="57C6B44E" wp14:editId="2D9EF6FE">
                <wp:simplePos x="0" y="0"/>
                <wp:positionH relativeFrom="margin">
                  <wp:posOffset>-77470</wp:posOffset>
                </wp:positionH>
                <wp:positionV relativeFrom="paragraph">
                  <wp:posOffset>236855</wp:posOffset>
                </wp:positionV>
                <wp:extent cx="6696075" cy="1083945"/>
                <wp:effectExtent l="0" t="0" r="28575" b="20955"/>
                <wp:wrapTight wrapText="bothSides">
                  <wp:wrapPolygon edited="0">
                    <wp:start x="0" y="0"/>
                    <wp:lineTo x="0" y="21638"/>
                    <wp:lineTo x="21631" y="21638"/>
                    <wp:lineTo x="21631" y="0"/>
                    <wp:lineTo x="0" y="0"/>
                  </wp:wrapPolygon>
                </wp:wrapTight>
                <wp:docPr id="498521921" name="テキスト ボックス 1"/>
                <wp:cNvGraphicFramePr/>
                <a:graphic xmlns:a="http://schemas.openxmlformats.org/drawingml/2006/main">
                  <a:graphicData uri="http://schemas.microsoft.com/office/word/2010/wordprocessingShape">
                    <wps:wsp>
                      <wps:cNvSpPr txBox="1"/>
                      <wps:spPr>
                        <a:xfrm>
                          <a:off x="0" y="0"/>
                          <a:ext cx="6696075" cy="1083945"/>
                        </a:xfrm>
                        <a:prstGeom prst="rect">
                          <a:avLst/>
                        </a:prstGeom>
                        <a:solidFill>
                          <a:sysClr val="window" lastClr="FFFFFF"/>
                        </a:solidFill>
                        <a:ln w="6350">
                          <a:solidFill>
                            <a:prstClr val="black"/>
                          </a:solidFill>
                        </a:ln>
                      </wps:spPr>
                      <wps:txbx>
                        <w:txbxContent>
                          <w:p w14:paraId="4457A65C" w14:textId="77777777" w:rsidR="007F2E05" w:rsidRPr="00D01B64" w:rsidRDefault="007F2E05" w:rsidP="007F2E05">
                            <w:r>
                              <w:rPr>
                                <w:rFonts w:hint="eastAsia"/>
                                <w:b/>
                                <w:bCs/>
                              </w:rPr>
                              <w:t>後藤　由成</w:t>
                            </w:r>
                            <w:r w:rsidRPr="00D01B64">
                              <w:rPr>
                                <w:rFonts w:hint="eastAsia"/>
                                <w:b/>
                                <w:bCs/>
                              </w:rPr>
                              <w:t>氏のプロフィール</w:t>
                            </w:r>
                            <w:r w:rsidRPr="00D01B64">
                              <w:rPr>
                                <w:rFonts w:hint="eastAsia"/>
                              </w:rPr>
                              <w:t xml:space="preserve">　</w:t>
                            </w:r>
                          </w:p>
                          <w:p w14:paraId="7195EF3C" w14:textId="77777777" w:rsidR="007F2E05" w:rsidRPr="00AF1A89" w:rsidRDefault="007F2E05" w:rsidP="007F2E05">
                            <w:pPr>
                              <w:rPr>
                                <w:sz w:val="18"/>
                                <w:szCs w:val="18"/>
                              </w:rPr>
                            </w:pPr>
                            <w:r w:rsidRPr="00AF1A89">
                              <w:rPr>
                                <w:rFonts w:asciiTheme="minorEastAsia" w:eastAsiaTheme="minorEastAsia" w:hAnsiTheme="minorEastAsia" w:hint="eastAsia"/>
                                <w:sz w:val="20"/>
                              </w:rPr>
                              <w:t>兵庫県生まれ。1989</w:t>
                            </w:r>
                            <w:r w:rsidRPr="00AF1A89">
                              <w:rPr>
                                <w:rFonts w:asciiTheme="minorEastAsia" w:eastAsiaTheme="minorEastAsia" w:hAnsiTheme="minorEastAsia"/>
                                <w:sz w:val="20"/>
                              </w:rPr>
                              <w:t>年</w:t>
                            </w:r>
                            <w:r w:rsidRPr="00AF1A89">
                              <w:rPr>
                                <w:rFonts w:asciiTheme="minorEastAsia" w:eastAsiaTheme="minorEastAsia" w:hAnsiTheme="minorEastAsia" w:hint="eastAsia"/>
                                <w:sz w:val="20"/>
                              </w:rPr>
                              <w:t>日本道路公団</w:t>
                            </w:r>
                            <w:r w:rsidRPr="00AF1A89">
                              <w:rPr>
                                <w:rFonts w:asciiTheme="minorEastAsia" w:eastAsiaTheme="minorEastAsia" w:hAnsiTheme="minorEastAsia"/>
                                <w:sz w:val="20"/>
                              </w:rPr>
                              <w:t>入社。</w:t>
                            </w:r>
                            <w:r w:rsidRPr="00AF1A89">
                              <w:rPr>
                                <w:rFonts w:asciiTheme="minorEastAsia" w:eastAsiaTheme="minorEastAsia" w:hAnsiTheme="minorEastAsia" w:hint="eastAsia"/>
                                <w:sz w:val="20"/>
                              </w:rPr>
                              <w:t>阪神・淡路大震災や関西国際空港連絡橋タンカー衝突事故など、数々の危機事象への対応に携わる。民営化後は広報部門において初代役員の業務を支え、その後、高松工事事務所長として高松自動車道の４車線化事業を指揮。危機管理防災担当部長、四国支社長などの要職を歴任。これまで３度にわたり秘書のサポートを受けており、経営者・役員の立場から見た秘書の役割や、トップを支える秘書に期待することについても豊富な経験を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6B44E" id="テキスト ボックス 1" o:spid="_x0000_s1028" type="#_x0000_t202" style="position:absolute;left:0;text-align:left;margin-left:-6.1pt;margin-top:18.65pt;width:527.25pt;height:85.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" fillcolor="window" strokeweight=".5pt">
                <v:textbox>
                  <w:txbxContent>
                    <w:p w14:paraId="4457A65C" w14:textId="77777777" w:rsidR="007F2E05" w:rsidRPr="00D01B64" w:rsidRDefault="007F2E05" w:rsidP="007F2E05">
                      <w:r>
                        <w:rPr>
                          <w:rFonts w:hint="eastAsia"/>
                          <w:b/>
                          <w:bCs/>
                        </w:rPr>
                        <w:t>後藤　由成</w:t>
                      </w:r>
                      <w:r w:rsidRPr="00D01B64">
                        <w:rPr>
                          <w:rFonts w:hint="eastAsia"/>
                          <w:b/>
                          <w:bCs/>
                        </w:rPr>
                        <w:t>氏のプロフィール</w:t>
                      </w:r>
                      <w:r w:rsidRPr="00D01B64">
                        <w:rPr>
                          <w:rFonts w:hint="eastAsia"/>
                        </w:rPr>
                        <w:t xml:space="preserve">　</w:t>
                      </w:r>
                    </w:p>
                    <w:p w14:paraId="7195EF3C" w14:textId="77777777" w:rsidR="007F2E05" w:rsidRPr="00AF1A89" w:rsidRDefault="007F2E05" w:rsidP="007F2E05">
                      <w:pPr>
                        <w:rPr>
                          <w:sz w:val="18"/>
                          <w:szCs w:val="18"/>
                        </w:rPr>
                      </w:pPr>
                      <w:r w:rsidRPr="00AF1A89">
                        <w:rPr>
                          <w:rFonts w:asciiTheme="minorEastAsia" w:eastAsiaTheme="minorEastAsia" w:hAnsiTheme="minorEastAsia" w:hint="eastAsia"/>
                          <w:sz w:val="20"/>
                        </w:rPr>
                        <w:t>兵庫県生まれ。1989</w:t>
                      </w:r>
                      <w:r w:rsidRPr="00AF1A89">
                        <w:rPr>
                          <w:rFonts w:asciiTheme="minorEastAsia" w:eastAsiaTheme="minorEastAsia" w:hAnsiTheme="minorEastAsia"/>
                          <w:sz w:val="20"/>
                        </w:rPr>
                        <w:t>年</w:t>
                      </w:r>
                      <w:r w:rsidRPr="00AF1A89">
                        <w:rPr>
                          <w:rFonts w:asciiTheme="minorEastAsia" w:eastAsiaTheme="minorEastAsia" w:hAnsiTheme="minorEastAsia" w:hint="eastAsia"/>
                          <w:sz w:val="20"/>
                        </w:rPr>
                        <w:t>日本道路公団</w:t>
                      </w:r>
                      <w:r w:rsidRPr="00AF1A89">
                        <w:rPr>
                          <w:rFonts w:asciiTheme="minorEastAsia" w:eastAsiaTheme="minorEastAsia" w:hAnsiTheme="minorEastAsia"/>
                          <w:sz w:val="20"/>
                        </w:rPr>
                        <w:t>入社。</w:t>
                      </w:r>
                      <w:r w:rsidRPr="00AF1A89">
                        <w:rPr>
                          <w:rFonts w:asciiTheme="minorEastAsia" w:eastAsiaTheme="minorEastAsia" w:hAnsiTheme="minorEastAsia" w:hint="eastAsia"/>
                          <w:sz w:val="20"/>
                        </w:rPr>
                        <w:t>阪神・淡路大震災や関西国際空港連絡橋タンカー衝突事故など、数々の危機事象への対応に携わる。民営化後は広報部門において初代役員の業務を支え、その後、高松工事事務所長として高松自動車道の４車線化事業を指揮。危機管理防災担当部長、四国支社長などの要職を歴任。これまで３度にわたり秘書のサポートを受けており、経営者・役員の立場から見た秘書の役割や、トップを支える秘書に期待することについても豊富な経験を有する。</w:t>
                      </w:r>
                    </w:p>
                  </w:txbxContent>
                </v:textbox>
                <w10:wrap type="tight" anchorx="margin"/>
              </v:shape>
            </w:pict>
          </mc:Fallback>
        </mc:AlternateContent>
      </w:r>
    </w:p>
    <w:p w14:paraId="0F6FCA1E" w14:textId="498B04BF" w:rsidR="007F2E05" w:rsidRDefault="007F2E05" w:rsidP="007F2E05">
      <w:pPr>
        <w:tabs>
          <w:tab w:val="left" w:pos="8505"/>
          <w:tab w:val="left" w:pos="9356"/>
        </w:tabs>
        <w:spacing w:line="320" w:lineRule="exact"/>
        <w:ind w:left="142"/>
        <w:jc w:val="center"/>
        <w:rPr>
          <w:rFonts w:ascii="ＭＳ ゴシック" w:eastAsia="ＭＳ ゴシック" w:hAnsi="ＭＳ ゴシック"/>
          <w:sz w:val="28"/>
          <w:szCs w:val="28"/>
        </w:rPr>
      </w:pPr>
    </w:p>
    <w:p w14:paraId="056DFEC5" w14:textId="10C923D1" w:rsidR="007F2E05" w:rsidRPr="00A47504" w:rsidRDefault="007F2E05" w:rsidP="007F2E05">
      <w:pPr>
        <w:tabs>
          <w:tab w:val="left" w:pos="8505"/>
          <w:tab w:val="left" w:pos="9356"/>
        </w:tabs>
        <w:spacing w:line="320" w:lineRule="exact"/>
        <w:ind w:left="142"/>
        <w:jc w:val="center"/>
        <w:rPr>
          <w:rFonts w:ascii="ＭＳ ゴシック" w:eastAsia="ＭＳ ゴシック" w:hAnsi="ＭＳ ゴシック"/>
          <w:sz w:val="24"/>
          <w:szCs w:val="24"/>
        </w:rPr>
      </w:pPr>
      <w:r w:rsidRPr="005346DB">
        <w:rPr>
          <w:rFonts w:ascii="ＭＳ ゴシック" w:eastAsia="ＭＳ ゴシック" w:hAnsi="ＭＳ ゴシック" w:hint="eastAsia"/>
          <w:sz w:val="28"/>
          <w:szCs w:val="28"/>
        </w:rPr>
        <w:t>関西支部</w:t>
      </w:r>
      <w:r>
        <w:rPr>
          <w:rFonts w:ascii="ＭＳ ゴシック" w:eastAsia="ＭＳ ゴシック" w:hAnsi="ＭＳ ゴシック" w:hint="eastAsia"/>
          <w:sz w:val="28"/>
          <w:szCs w:val="28"/>
        </w:rPr>
        <w:t>11</w:t>
      </w:r>
      <w:r w:rsidRPr="005346DB">
        <w:rPr>
          <w:rFonts w:ascii="ＭＳ ゴシック" w:eastAsia="ＭＳ ゴシック" w:hAnsi="ＭＳ ゴシック" w:hint="eastAsia"/>
          <w:sz w:val="28"/>
          <w:szCs w:val="28"/>
        </w:rPr>
        <w:t>月</w:t>
      </w:r>
      <w:r>
        <w:rPr>
          <w:rFonts w:ascii="ＭＳ ゴシック" w:eastAsia="ＭＳ ゴシック" w:hAnsi="ＭＳ ゴシック" w:hint="eastAsia"/>
          <w:sz w:val="28"/>
          <w:szCs w:val="28"/>
        </w:rPr>
        <w:t>定例会</w:t>
      </w:r>
      <w:r w:rsidRPr="005346DB">
        <w:rPr>
          <w:rFonts w:ascii="ＭＳ ゴシック" w:eastAsia="ＭＳ ゴシック" w:hAnsi="ＭＳ ゴシック" w:hint="eastAsia"/>
          <w:sz w:val="28"/>
          <w:szCs w:val="28"/>
        </w:rPr>
        <w:t xml:space="preserve"> 申込書</w:t>
      </w:r>
      <w:r w:rsidRPr="005346DB">
        <w:rPr>
          <w:rFonts w:ascii="ＭＳ Ｐ明朝" w:eastAsia="ＭＳ Ｐ明朝" w:hAnsi="ＭＳ Ｐ明朝" w:hint="eastAsia"/>
          <w:sz w:val="28"/>
          <w:szCs w:val="28"/>
        </w:rPr>
        <w:t xml:space="preserve">　</w:t>
      </w:r>
      <w:r w:rsidRPr="005346DB">
        <w:rPr>
          <w:rFonts w:ascii="ＭＳ Ｐゴシック" w:eastAsia="ＭＳ Ｐゴシック" w:hAnsi="ＭＳ Ｐゴシック" w:hint="eastAsia"/>
          <w:sz w:val="18"/>
          <w:szCs w:val="18"/>
        </w:rPr>
        <w:t>（切り取らずにそのままお送りください）</w:t>
      </w:r>
    </w:p>
    <w:p w14:paraId="67D38855" w14:textId="77777777" w:rsidR="007F2E05" w:rsidRPr="00B52D58" w:rsidRDefault="007F2E05" w:rsidP="007F2E05">
      <w:pPr>
        <w:tabs>
          <w:tab w:val="left" w:pos="8998"/>
          <w:tab w:val="left" w:pos="9356"/>
        </w:tabs>
        <w:snapToGrid w:val="0"/>
        <w:spacing w:line="0" w:lineRule="atLeast"/>
        <w:ind w:left="142"/>
        <w:jc w:val="center"/>
        <w:rPr>
          <w:rFonts w:ascii="ＭＳ Ｐ明朝" w:eastAsia="SimSun" w:hAnsi="ＭＳ Ｐ明朝"/>
          <w:color w:val="FF0000"/>
          <w:sz w:val="22"/>
          <w:lang w:eastAsia="zh-CN"/>
        </w:rPr>
      </w:pPr>
      <w:r w:rsidRPr="002E414A">
        <w:rPr>
          <w:rFonts w:ascii="ＭＳ Ｐ明朝" w:eastAsia="ＭＳ Ｐ明朝" w:hAnsi="ＭＳ Ｐ明朝" w:hint="eastAsia"/>
          <w:sz w:val="18"/>
        </w:rPr>
        <w:t>一般</w:t>
      </w:r>
      <w:r w:rsidRPr="002E414A">
        <w:rPr>
          <w:rFonts w:ascii="ＭＳ Ｐ明朝" w:eastAsia="ＭＳ Ｐ明朝" w:hAnsi="ＭＳ Ｐ明朝" w:hint="eastAsia"/>
          <w:sz w:val="18"/>
          <w:lang w:eastAsia="zh-TW"/>
        </w:rPr>
        <w:t xml:space="preserve">社団法人 </w:t>
      </w:r>
      <w:r w:rsidRPr="002E414A">
        <w:rPr>
          <w:rFonts w:ascii="ＭＳ Ｐ明朝" w:eastAsia="ＭＳ Ｐ明朝" w:hAnsi="ＭＳ Ｐ明朝" w:hint="eastAsia"/>
          <w:sz w:val="22"/>
          <w:lang w:eastAsia="zh-TW"/>
        </w:rPr>
        <w:t>日本秘書協会（JSA）事務局</w:t>
      </w:r>
      <w:r w:rsidRPr="002E414A">
        <w:rPr>
          <w:rFonts w:ascii="ＭＳ Ｐ明朝" w:eastAsia="ＭＳ Ｐ明朝" w:hAnsi="ＭＳ Ｐ明朝" w:hint="eastAsia"/>
          <w:sz w:val="22"/>
        </w:rPr>
        <w:t xml:space="preserve">　</w:t>
      </w:r>
      <w:r w:rsidRPr="002E414A">
        <w:rPr>
          <w:rFonts w:ascii="ＭＳ Ｐ明朝" w:eastAsia="ＭＳ Ｐ明朝" w:hAnsi="ＭＳ Ｐ明朝"/>
          <w:sz w:val="22"/>
          <w:lang w:eastAsia="zh-TW"/>
        </w:rPr>
        <w:t xml:space="preserve"> </w:t>
      </w:r>
      <w:r w:rsidRPr="002E414A">
        <w:rPr>
          <w:rFonts w:ascii="ＭＳ Ｐ明朝" w:eastAsia="ＭＳ Ｐ明朝" w:hAnsi="ＭＳ Ｐ明朝" w:hint="eastAsia"/>
          <w:sz w:val="22"/>
          <w:lang w:eastAsia="zh-TW"/>
        </w:rPr>
        <w:t>行</w:t>
      </w:r>
      <w:r w:rsidRPr="002E414A">
        <w:rPr>
          <w:rFonts w:ascii="ＭＳ Ｐ明朝" w:eastAsia="ＭＳ Ｐ明朝" w:hAnsi="ＭＳ Ｐ明朝" w:hint="eastAsia"/>
          <w:sz w:val="22"/>
        </w:rPr>
        <w:t xml:space="preserve">　　　　</w:t>
      </w:r>
      <w:r w:rsidRPr="002E414A">
        <w:rPr>
          <w:rFonts w:ascii="ＭＳ Ｐ明朝" w:eastAsia="ＭＳ Ｐ明朝" w:hAnsi="ＭＳ Ｐ明朝" w:hint="eastAsia"/>
          <w:b/>
          <w:sz w:val="24"/>
          <w:szCs w:val="24"/>
          <w:lang w:eastAsia="zh-TW"/>
        </w:rPr>
        <w:t xml:space="preserve">FAX </w:t>
      </w:r>
      <w:r w:rsidRPr="002E414A">
        <w:rPr>
          <w:rFonts w:ascii="ＭＳ Ｐ明朝" w:eastAsia="ＭＳ Ｐ明朝" w:hAnsi="ＭＳ Ｐ明朝" w:hint="eastAsia"/>
          <w:b/>
          <w:sz w:val="24"/>
          <w:szCs w:val="24"/>
          <w:lang w:eastAsia="zh-CN"/>
        </w:rPr>
        <w:t>０３－３４７０－５２２８</w:t>
      </w:r>
      <w:r w:rsidRPr="002E414A">
        <w:rPr>
          <w:rFonts w:ascii="ＭＳ Ｐ明朝" w:eastAsia="ＭＳ Ｐ明朝" w:hAnsi="ＭＳ Ｐ明朝" w:hint="eastAsia"/>
          <w:b/>
          <w:sz w:val="24"/>
          <w:szCs w:val="24"/>
        </w:rPr>
        <w:t xml:space="preserve">　　</w:t>
      </w:r>
      <w:r>
        <w:rPr>
          <w:rFonts w:ascii="ＭＳ Ｐ明朝" w:eastAsia="ＭＳ Ｐ明朝" w:hAnsi="ＭＳ Ｐ明朝" w:hint="eastAsia"/>
          <w:b/>
          <w:sz w:val="24"/>
          <w:szCs w:val="24"/>
        </w:rPr>
        <w:t xml:space="preserve">　　　　</w:t>
      </w:r>
      <w:r w:rsidRPr="005346DB">
        <w:rPr>
          <w:rFonts w:ascii="ＭＳ Ｐ明朝" w:eastAsia="ＭＳ Ｐ明朝" w:hAnsi="ＭＳ Ｐ明朝" w:hint="eastAsia"/>
          <w:sz w:val="22"/>
          <w:lang w:eastAsia="zh-CN"/>
        </w:rPr>
        <w:t>月</w:t>
      </w:r>
      <w:r>
        <w:rPr>
          <w:rFonts w:ascii="ＭＳ Ｐ明朝" w:eastAsia="ＭＳ Ｐ明朝" w:hAnsi="ＭＳ Ｐ明朝" w:hint="eastAsia"/>
          <w:sz w:val="22"/>
        </w:rPr>
        <w:t xml:space="preserve">　　　　</w:t>
      </w:r>
      <w:r w:rsidRPr="005346DB">
        <w:rPr>
          <w:rFonts w:ascii="ＭＳ Ｐ明朝" w:eastAsia="ＭＳ Ｐ明朝" w:hAnsi="ＭＳ Ｐ明朝" w:hint="eastAsia"/>
          <w:sz w:val="22"/>
          <w:lang w:eastAsia="zh-CN"/>
        </w:rPr>
        <w:t>日</w:t>
      </w:r>
    </w:p>
    <w:p w14:paraId="39220AA2" w14:textId="77777777" w:rsidR="007F2E05" w:rsidRPr="002E414A" w:rsidRDefault="007F2E05" w:rsidP="007F2E05">
      <w:pPr>
        <w:tabs>
          <w:tab w:val="left" w:pos="8998"/>
          <w:tab w:val="left" w:pos="9356"/>
        </w:tabs>
        <w:spacing w:line="80" w:lineRule="exact"/>
        <w:ind w:left="142"/>
        <w:jc w:val="center"/>
        <w:rPr>
          <w:rFonts w:ascii="ＭＳ Ｐ明朝" w:eastAsia="SimSun" w:hAnsi="ＭＳ Ｐ明朝"/>
          <w:sz w:val="22"/>
          <w:lang w:eastAsia="zh-CN"/>
        </w:rPr>
      </w:pPr>
    </w:p>
    <w:tbl>
      <w:tblPr>
        <w:tblW w:w="985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659"/>
        <w:gridCol w:w="2870"/>
        <w:gridCol w:w="2126"/>
        <w:gridCol w:w="2200"/>
      </w:tblGrid>
      <w:tr w:rsidR="007F2E05" w:rsidRPr="002E414A" w14:paraId="03770EAA" w14:textId="77777777" w:rsidTr="00842C13">
        <w:trPr>
          <w:cantSplit/>
          <w:trHeight w:val="344"/>
        </w:trPr>
        <w:tc>
          <w:tcPr>
            <w:tcW w:w="2659" w:type="dxa"/>
            <w:vAlign w:val="center"/>
          </w:tcPr>
          <w:p w14:paraId="69FEB5F3" w14:textId="77777777" w:rsidR="007F2E05" w:rsidRPr="002E414A" w:rsidRDefault="007F2E05" w:rsidP="00842C13">
            <w:pPr>
              <w:jc w:val="center"/>
              <w:rPr>
                <w:rFonts w:ascii="ＭＳ Ｐ明朝" w:eastAsia="ＭＳ Ｐ明朝" w:hAnsi="ＭＳ Ｐ明朝"/>
                <w:sz w:val="22"/>
              </w:rPr>
            </w:pPr>
            <w:r w:rsidRPr="002E414A">
              <w:rPr>
                <w:rFonts w:ascii="ＭＳ Ｐ明朝" w:eastAsia="ＭＳ Ｐ明朝" w:hAnsi="ＭＳ Ｐ明朝"/>
                <w:sz w:val="22"/>
              </w:rPr>
              <w:ruby>
                <w:rubyPr>
                  <w:rubyAlign w:val="distributeSpace"/>
                  <w:hps w:val="11"/>
                  <w:hpsRaise w:val="20"/>
                  <w:hpsBaseText w:val="22"/>
                  <w:lid w:val="ja-JP"/>
                </w:rubyPr>
                <w:rt>
                  <w:r w:rsidR="007F2E05" w:rsidRPr="002E414A">
                    <w:rPr>
                      <w:rFonts w:ascii="ＭＳ Ｐ明朝" w:eastAsia="ＭＳ Ｐ明朝" w:hAnsi="ＭＳ Ｐ明朝"/>
                      <w:sz w:val="11"/>
                    </w:rPr>
                    <w:t>ふり</w:t>
                  </w:r>
                </w:rt>
                <w:rubyBase>
                  <w:r w:rsidR="007F2E05" w:rsidRPr="002E414A">
                    <w:rPr>
                      <w:rFonts w:ascii="ＭＳ Ｐ明朝" w:eastAsia="ＭＳ Ｐ明朝" w:hAnsi="ＭＳ Ｐ明朝"/>
                      <w:sz w:val="22"/>
                    </w:rPr>
                    <w:t>氏</w:t>
                  </w:r>
                </w:rubyBase>
              </w:ruby>
            </w:r>
            <w:r w:rsidRPr="002E414A">
              <w:rPr>
                <w:rFonts w:ascii="ＭＳ Ｐ明朝" w:eastAsia="ＭＳ Ｐ明朝" w:hAnsi="ＭＳ Ｐ明朝" w:hint="eastAsia"/>
                <w:sz w:val="22"/>
              </w:rPr>
              <w:t xml:space="preserve">　</w:t>
            </w:r>
            <w:r w:rsidRPr="002E414A">
              <w:rPr>
                <w:rFonts w:ascii="ＭＳ Ｐ明朝" w:eastAsia="ＭＳ Ｐ明朝" w:hAnsi="ＭＳ Ｐ明朝"/>
                <w:sz w:val="22"/>
              </w:rPr>
              <w:ruby>
                <w:rubyPr>
                  <w:rubyAlign w:val="distributeSpace"/>
                  <w:hps w:val="11"/>
                  <w:hpsRaise w:val="20"/>
                  <w:hpsBaseText w:val="22"/>
                  <w:lid w:val="ja-JP"/>
                </w:rubyPr>
                <w:rt>
                  <w:r w:rsidR="007F2E05" w:rsidRPr="002E414A">
                    <w:rPr>
                      <w:rFonts w:ascii="ＭＳ Ｐ明朝" w:eastAsia="ＭＳ Ｐ明朝" w:hAnsi="ＭＳ Ｐ明朝"/>
                      <w:sz w:val="11"/>
                    </w:rPr>
                    <w:t>がな</w:t>
                  </w:r>
                </w:rt>
                <w:rubyBase>
                  <w:r w:rsidR="007F2E05" w:rsidRPr="002E414A">
                    <w:rPr>
                      <w:rFonts w:ascii="ＭＳ Ｐ明朝" w:eastAsia="ＭＳ Ｐ明朝" w:hAnsi="ＭＳ Ｐ明朝"/>
                      <w:sz w:val="22"/>
                    </w:rPr>
                    <w:t>名</w:t>
                  </w:r>
                </w:rubyBase>
              </w:ruby>
            </w:r>
          </w:p>
        </w:tc>
        <w:tc>
          <w:tcPr>
            <w:tcW w:w="4996" w:type="dxa"/>
            <w:gridSpan w:val="2"/>
            <w:tcBorders>
              <w:right w:val="single" w:sz="4" w:space="0" w:color="auto"/>
            </w:tcBorders>
            <w:vAlign w:val="center"/>
          </w:tcPr>
          <w:p w14:paraId="6B9727F5" w14:textId="77777777" w:rsidR="007F2E05" w:rsidRPr="002E414A" w:rsidRDefault="007F2E05" w:rsidP="00842C13">
            <w:pPr>
              <w:jc w:val="center"/>
              <w:rPr>
                <w:rFonts w:ascii="ＭＳ Ｐ明朝" w:eastAsia="ＭＳ Ｐ明朝" w:hAnsi="ＭＳ Ｐ明朝"/>
                <w:sz w:val="22"/>
              </w:rPr>
            </w:pPr>
            <w:r w:rsidRPr="002E414A">
              <w:rPr>
                <w:rFonts w:ascii="ＭＳ Ｐ明朝" w:eastAsia="ＭＳ Ｐ明朝" w:hAnsi="ＭＳ Ｐ明朝" w:hint="eastAsia"/>
                <w:sz w:val="22"/>
              </w:rPr>
              <w:t>勤務先 ・ 部署 ・ 役職</w:t>
            </w:r>
          </w:p>
        </w:tc>
        <w:tc>
          <w:tcPr>
            <w:tcW w:w="2200" w:type="dxa"/>
            <w:tcBorders>
              <w:left w:val="single" w:sz="4" w:space="0" w:color="auto"/>
            </w:tcBorders>
            <w:vAlign w:val="center"/>
          </w:tcPr>
          <w:p w14:paraId="20E4C570" w14:textId="77777777" w:rsidR="007F2E05" w:rsidRPr="002E414A" w:rsidRDefault="007F2E05" w:rsidP="00842C13">
            <w:pPr>
              <w:jc w:val="center"/>
              <w:rPr>
                <w:rFonts w:ascii="ＭＳ Ｐ明朝" w:eastAsia="ＭＳ Ｐ明朝" w:hAnsi="ＭＳ Ｐ明朝"/>
                <w:sz w:val="20"/>
              </w:rPr>
            </w:pPr>
            <w:r w:rsidRPr="002E414A">
              <w:rPr>
                <w:rFonts w:ascii="ＭＳ Ｐ明朝" w:eastAsia="ＭＳ Ｐ明朝" w:hAnsi="ＭＳ Ｐ明朝" w:hint="eastAsia"/>
                <w:sz w:val="20"/>
              </w:rPr>
              <w:t>○をおつけください</w:t>
            </w:r>
          </w:p>
        </w:tc>
      </w:tr>
      <w:tr w:rsidR="007F2E05" w:rsidRPr="002E414A" w14:paraId="44C73717" w14:textId="77777777" w:rsidTr="00842C13">
        <w:trPr>
          <w:cantSplit/>
          <w:trHeight w:val="402"/>
        </w:trPr>
        <w:tc>
          <w:tcPr>
            <w:tcW w:w="2659" w:type="dxa"/>
            <w:vAlign w:val="center"/>
          </w:tcPr>
          <w:p w14:paraId="097A5359" w14:textId="77777777" w:rsidR="007F2E05" w:rsidRPr="002E414A" w:rsidRDefault="007F2E05" w:rsidP="00842C13">
            <w:pPr>
              <w:spacing w:line="480" w:lineRule="exact"/>
              <w:rPr>
                <w:rFonts w:ascii="ＭＳ Ｐ明朝" w:eastAsia="ＭＳ Ｐ明朝" w:hAnsi="ＭＳ Ｐ明朝"/>
                <w:sz w:val="22"/>
              </w:rPr>
            </w:pPr>
          </w:p>
        </w:tc>
        <w:tc>
          <w:tcPr>
            <w:tcW w:w="4996" w:type="dxa"/>
            <w:gridSpan w:val="2"/>
            <w:tcBorders>
              <w:right w:val="single" w:sz="4" w:space="0" w:color="auto"/>
            </w:tcBorders>
            <w:vAlign w:val="center"/>
          </w:tcPr>
          <w:p w14:paraId="34DC2AAA" w14:textId="77777777" w:rsidR="007F2E05" w:rsidRPr="002E414A" w:rsidRDefault="007F2E05" w:rsidP="00842C13">
            <w:pPr>
              <w:spacing w:line="480" w:lineRule="exact"/>
              <w:rPr>
                <w:rFonts w:ascii="ＭＳ Ｐ明朝" w:eastAsia="ＭＳ Ｐ明朝" w:hAnsi="ＭＳ Ｐ明朝"/>
                <w:sz w:val="18"/>
              </w:rPr>
            </w:pPr>
          </w:p>
        </w:tc>
        <w:tc>
          <w:tcPr>
            <w:tcW w:w="2200" w:type="dxa"/>
            <w:tcBorders>
              <w:left w:val="single" w:sz="4" w:space="0" w:color="auto"/>
            </w:tcBorders>
            <w:vAlign w:val="center"/>
          </w:tcPr>
          <w:p w14:paraId="7D5D9179" w14:textId="77777777" w:rsidR="007F2E05" w:rsidRDefault="007F2E05" w:rsidP="00842C13">
            <w:pPr>
              <w:spacing w:line="320" w:lineRule="exact"/>
              <w:rPr>
                <w:rFonts w:ascii="ＭＳ Ｐ明朝" w:eastAsia="ＭＳ Ｐ明朝" w:hAnsi="ＭＳ Ｐ明朝"/>
                <w:sz w:val="20"/>
              </w:rPr>
            </w:pPr>
            <w:r>
              <w:rPr>
                <w:rFonts w:ascii="ＭＳ Ｐ明朝" w:eastAsia="ＭＳ Ｐ明朝" w:hAnsi="ＭＳ Ｐ明朝" w:hint="eastAsia"/>
                <w:sz w:val="20"/>
              </w:rPr>
              <w:t>・</w:t>
            </w:r>
            <w:r w:rsidRPr="002E414A">
              <w:rPr>
                <w:rFonts w:ascii="ＭＳ Ｐ明朝" w:eastAsia="ＭＳ Ｐ明朝" w:hAnsi="ＭＳ Ｐ明朝" w:hint="eastAsia"/>
                <w:sz w:val="20"/>
              </w:rPr>
              <w:t>会員　（ 法人 ・ 個人 ）</w:t>
            </w:r>
          </w:p>
          <w:p w14:paraId="09A2C75F" w14:textId="77777777" w:rsidR="007F2E05" w:rsidRPr="002E414A" w:rsidRDefault="007F2E05" w:rsidP="00842C13">
            <w:pPr>
              <w:spacing w:line="320" w:lineRule="exact"/>
              <w:rPr>
                <w:rFonts w:ascii="ＭＳ Ｐ明朝" w:eastAsia="ＭＳ Ｐ明朝" w:hAnsi="ＭＳ Ｐ明朝"/>
                <w:sz w:val="20"/>
              </w:rPr>
            </w:pPr>
            <w:r>
              <w:rPr>
                <w:rFonts w:ascii="ＭＳ Ｐ明朝" w:eastAsia="ＭＳ Ｐ明朝" w:hAnsi="ＭＳ Ｐ明朝" w:hint="eastAsia"/>
                <w:sz w:val="20"/>
              </w:rPr>
              <w:t>・一般</w:t>
            </w:r>
          </w:p>
        </w:tc>
      </w:tr>
      <w:tr w:rsidR="007F2E05" w:rsidRPr="002E414A" w14:paraId="2D2B8310" w14:textId="77777777" w:rsidTr="00842C13">
        <w:tc>
          <w:tcPr>
            <w:tcW w:w="5529" w:type="dxa"/>
            <w:gridSpan w:val="2"/>
            <w:vAlign w:val="center"/>
          </w:tcPr>
          <w:p w14:paraId="2999544F" w14:textId="77777777" w:rsidR="007F2E05" w:rsidRPr="002E414A" w:rsidRDefault="007F2E05" w:rsidP="00842C13">
            <w:pPr>
              <w:jc w:val="center"/>
              <w:rPr>
                <w:rFonts w:ascii="ＭＳ Ｐ明朝" w:eastAsia="ＭＳ Ｐ明朝" w:hAnsi="ＭＳ Ｐ明朝"/>
                <w:sz w:val="20"/>
              </w:rPr>
            </w:pPr>
            <w:r w:rsidRPr="002E414A">
              <w:rPr>
                <w:rFonts w:ascii="ＭＳ Ｐ明朝" w:eastAsia="ＭＳ Ｐ明朝" w:hAnsi="ＭＳ Ｐ明朝" w:hint="eastAsia"/>
                <w:sz w:val="22"/>
                <w:szCs w:val="22"/>
              </w:rPr>
              <w:t>住所</w:t>
            </w:r>
            <w:r w:rsidRPr="002E414A">
              <w:rPr>
                <w:rFonts w:ascii="ＭＳ Ｐ明朝" w:eastAsia="ＭＳ Ｐ明朝" w:hAnsi="ＭＳ Ｐ明朝" w:hint="eastAsia"/>
                <w:sz w:val="20"/>
              </w:rPr>
              <w:t xml:space="preserve">　（・勤務先</w:t>
            </w:r>
            <w:r>
              <w:rPr>
                <w:rFonts w:ascii="ＭＳ Ｐ明朝" w:eastAsia="ＭＳ Ｐ明朝" w:hAnsi="ＭＳ Ｐ明朝" w:hint="eastAsia"/>
                <w:sz w:val="20"/>
              </w:rPr>
              <w:t xml:space="preserve"> </w:t>
            </w:r>
            <w:r w:rsidRPr="002E414A">
              <w:rPr>
                <w:rFonts w:ascii="ＭＳ Ｐ明朝" w:eastAsia="ＭＳ Ｐ明朝" w:hAnsi="ＭＳ Ｐ明朝" w:hint="eastAsia"/>
                <w:sz w:val="20"/>
              </w:rPr>
              <w:t xml:space="preserve">　・自宅）　</w:t>
            </w:r>
            <w:r w:rsidRPr="002E414A">
              <w:rPr>
                <w:rFonts w:ascii="ＭＳ Ｐ明朝" w:eastAsia="ＭＳ Ｐ明朝" w:hAnsi="ＭＳ Ｐ明朝"/>
                <w:sz w:val="20"/>
              </w:rPr>
              <w:t>*</w:t>
            </w:r>
            <w:r w:rsidRPr="002E414A">
              <w:rPr>
                <w:rFonts w:ascii="ＭＳ Ｐ明朝" w:eastAsia="ＭＳ Ｐ明朝" w:hAnsi="ＭＳ Ｐ明朝" w:hint="eastAsia"/>
                <w:sz w:val="20"/>
              </w:rPr>
              <w:t>どちらかに○をおつけください</w:t>
            </w:r>
          </w:p>
        </w:tc>
        <w:tc>
          <w:tcPr>
            <w:tcW w:w="2126" w:type="dxa"/>
            <w:vAlign w:val="center"/>
          </w:tcPr>
          <w:p w14:paraId="7A442433" w14:textId="77777777" w:rsidR="007F2E05" w:rsidRPr="002E414A" w:rsidRDefault="007F2E05" w:rsidP="00842C13">
            <w:pPr>
              <w:jc w:val="center"/>
              <w:rPr>
                <w:rFonts w:ascii="ＭＳ Ｐ明朝" w:eastAsia="ＭＳ Ｐ明朝" w:hAnsi="ＭＳ Ｐ明朝"/>
                <w:sz w:val="22"/>
              </w:rPr>
            </w:pPr>
            <w:r w:rsidRPr="002E414A">
              <w:rPr>
                <w:rFonts w:ascii="ＭＳ Ｐ明朝" w:eastAsia="ＭＳ Ｐ明朝" w:hAnsi="ＭＳ Ｐ明朝" w:hint="eastAsia"/>
                <w:sz w:val="22"/>
              </w:rPr>
              <w:t>携帯電話番号</w:t>
            </w:r>
          </w:p>
        </w:tc>
        <w:tc>
          <w:tcPr>
            <w:tcW w:w="2200" w:type="dxa"/>
            <w:vAlign w:val="center"/>
          </w:tcPr>
          <w:p w14:paraId="232DC000" w14:textId="77777777" w:rsidR="007F2E05" w:rsidRPr="002E414A" w:rsidRDefault="007F2E05" w:rsidP="00842C13">
            <w:pPr>
              <w:jc w:val="center"/>
              <w:rPr>
                <w:rFonts w:ascii="ＭＳ Ｐ明朝" w:eastAsia="ＭＳ Ｐ明朝" w:hAnsi="ＭＳ Ｐ明朝"/>
                <w:sz w:val="22"/>
              </w:rPr>
            </w:pPr>
            <w:r w:rsidRPr="002E414A">
              <w:rPr>
                <w:rFonts w:ascii="ＭＳ Ｐ明朝" w:eastAsia="ＭＳ Ｐ明朝" w:hAnsi="ＭＳ Ｐ明朝" w:hint="eastAsia"/>
                <w:sz w:val="22"/>
              </w:rPr>
              <w:t>Ｅメールアドレス</w:t>
            </w:r>
          </w:p>
        </w:tc>
      </w:tr>
      <w:tr w:rsidR="007F2E05" w:rsidRPr="002E414A" w14:paraId="7B3587EB" w14:textId="77777777" w:rsidTr="00842C13">
        <w:trPr>
          <w:trHeight w:val="540"/>
        </w:trPr>
        <w:tc>
          <w:tcPr>
            <w:tcW w:w="5529" w:type="dxa"/>
            <w:gridSpan w:val="2"/>
            <w:vAlign w:val="center"/>
          </w:tcPr>
          <w:p w14:paraId="794FC617" w14:textId="77777777" w:rsidR="007F2E05" w:rsidRPr="002E414A" w:rsidRDefault="007F2E05" w:rsidP="00842C13">
            <w:pPr>
              <w:spacing w:line="400" w:lineRule="exact"/>
              <w:rPr>
                <w:rFonts w:ascii="ＭＳ Ｐ明朝" w:eastAsia="ＭＳ Ｐ明朝" w:hAnsi="ＭＳ Ｐ明朝"/>
                <w:sz w:val="20"/>
              </w:rPr>
            </w:pPr>
            <w:r w:rsidRPr="002E414A">
              <w:rPr>
                <w:rFonts w:ascii="ＭＳ Ｐ明朝" w:eastAsia="ＭＳ Ｐ明朝" w:hAnsi="ＭＳ Ｐ明朝" w:hint="eastAsia"/>
                <w:sz w:val="20"/>
              </w:rPr>
              <w:t>〒</w:t>
            </w:r>
          </w:p>
        </w:tc>
        <w:tc>
          <w:tcPr>
            <w:tcW w:w="2126" w:type="dxa"/>
            <w:tcBorders>
              <w:bottom w:val="single" w:sz="4" w:space="0" w:color="auto"/>
            </w:tcBorders>
            <w:vAlign w:val="center"/>
          </w:tcPr>
          <w:p w14:paraId="046F52ED" w14:textId="77777777" w:rsidR="007F2E05" w:rsidRPr="002E414A" w:rsidRDefault="007F2E05" w:rsidP="00842C13">
            <w:pPr>
              <w:spacing w:line="400" w:lineRule="exact"/>
              <w:rPr>
                <w:rFonts w:ascii="ＭＳ Ｐ明朝" w:eastAsia="ＭＳ Ｐ明朝" w:hAnsi="ＭＳ Ｐ明朝"/>
                <w:sz w:val="22"/>
              </w:rPr>
            </w:pPr>
          </w:p>
        </w:tc>
        <w:tc>
          <w:tcPr>
            <w:tcW w:w="2200" w:type="dxa"/>
            <w:tcBorders>
              <w:bottom w:val="single" w:sz="4" w:space="0" w:color="auto"/>
            </w:tcBorders>
            <w:vAlign w:val="center"/>
          </w:tcPr>
          <w:p w14:paraId="3DCCF73C" w14:textId="77777777" w:rsidR="007F2E05" w:rsidRPr="002E414A" w:rsidRDefault="007F2E05" w:rsidP="00842C13">
            <w:pPr>
              <w:spacing w:line="400" w:lineRule="exact"/>
              <w:rPr>
                <w:rFonts w:ascii="ＭＳ Ｐ明朝" w:eastAsia="ＭＳ Ｐ明朝" w:hAnsi="ＭＳ Ｐ明朝"/>
                <w:sz w:val="22"/>
              </w:rPr>
            </w:pPr>
          </w:p>
        </w:tc>
      </w:tr>
    </w:tbl>
    <w:p w14:paraId="4FAC3B61" w14:textId="77777777" w:rsidR="007F2E05" w:rsidRDefault="007F2E05" w:rsidP="007F2E05">
      <w:pPr>
        <w:autoSpaceDE w:val="0"/>
        <w:autoSpaceDN w:val="0"/>
        <w:snapToGrid w:val="0"/>
        <w:rPr>
          <w:rFonts w:ascii="ＭＳ Ｐゴシック" w:eastAsia="ＭＳ Ｐゴシック" w:hAnsi="ＭＳ Ｐゴシック"/>
          <w:sz w:val="14"/>
          <w:szCs w:val="18"/>
        </w:rPr>
      </w:pPr>
      <w:r w:rsidRPr="007F2B04">
        <w:rPr>
          <w:rFonts w:ascii="ＭＳ Ｐゴシック" w:eastAsia="ＭＳ Ｐゴシック" w:hAnsi="ＭＳ Ｐゴシック"/>
          <w:sz w:val="14"/>
          <w:szCs w:val="18"/>
        </w:rPr>
        <w:t>＜個人情報の取扱いに関するお知らせ＞</w:t>
      </w:r>
    </w:p>
    <w:p w14:paraId="1D6EDF91" w14:textId="77777777" w:rsidR="007F2E05" w:rsidRPr="00036039" w:rsidRDefault="007F2E05" w:rsidP="007F2E05">
      <w:pPr>
        <w:autoSpaceDE w:val="0"/>
        <w:autoSpaceDN w:val="0"/>
        <w:snapToGrid w:val="0"/>
        <w:rPr>
          <w:rFonts w:ascii="ＭＳ Ｐゴシック" w:eastAsia="ＭＳ Ｐゴシック" w:hAnsi="ＭＳ Ｐゴシック"/>
          <w:sz w:val="14"/>
          <w:szCs w:val="18"/>
        </w:rPr>
      </w:pPr>
      <w:r w:rsidRPr="00036039">
        <w:rPr>
          <w:rFonts w:ascii="ＭＳ Ｐゴシック" w:eastAsia="ＭＳ Ｐゴシック" w:hAnsi="ＭＳ Ｐゴシック"/>
          <w:sz w:val="14"/>
          <w:szCs w:val="18"/>
        </w:rPr>
        <w:t>当協会は、個人情報の保護徹底に努めております。参加申込書にご記入いただくことで、以下に明記する個人情報の収集と利用について、同意いただいたものとさせていただきます。</w:t>
      </w:r>
    </w:p>
    <w:p w14:paraId="418383A9" w14:textId="77777777" w:rsidR="007F2E05" w:rsidRPr="0038188C" w:rsidRDefault="007F2E05" w:rsidP="007F2E05">
      <w:pPr>
        <w:autoSpaceDE w:val="0"/>
        <w:autoSpaceDN w:val="0"/>
        <w:snapToGrid w:val="0"/>
        <w:rPr>
          <w:rFonts w:ascii="ＭＳ Ｐゴシック" w:eastAsia="ＭＳ Ｐゴシック" w:hAnsi="ＭＳ Ｐゴシック"/>
          <w:sz w:val="16"/>
        </w:rPr>
      </w:pPr>
      <w:r w:rsidRPr="0038188C">
        <w:rPr>
          <w:rFonts w:ascii="ＭＳ Ｐゴシック" w:eastAsia="ＭＳ Ｐゴシック" w:hAnsi="ＭＳ Ｐゴシック"/>
          <w:sz w:val="14"/>
          <w:szCs w:val="18"/>
        </w:rPr>
        <w:t>【収集する個人情報】 上記申込書の記入事項</w:t>
      </w:r>
      <w:r w:rsidRPr="0038188C">
        <w:rPr>
          <w:rFonts w:ascii="ＭＳ Ｐゴシック" w:eastAsia="ＭＳ Ｐゴシック" w:hAnsi="ＭＳ Ｐゴシック" w:hint="eastAsia"/>
          <w:sz w:val="14"/>
          <w:szCs w:val="18"/>
        </w:rPr>
        <w:t xml:space="preserve">　　</w:t>
      </w:r>
      <w:r w:rsidRPr="0038188C">
        <w:rPr>
          <w:rFonts w:ascii="ＭＳ Ｐゴシック" w:eastAsia="ＭＳ Ｐゴシック" w:hAnsi="ＭＳ Ｐゴシック"/>
          <w:sz w:val="14"/>
          <w:szCs w:val="18"/>
        </w:rPr>
        <w:t xml:space="preserve"> 【収集した個人情報の使用】 ①参加者名簿の作成 ②定例会の円滑な進行補助 ③資料・アンケート等の送付</w:t>
      </w:r>
    </w:p>
    <w:sectPr w:rsidR="007F2E05" w:rsidRPr="0038188C" w:rsidSect="00A04279">
      <w:headerReference w:type="default" r:id="rId8"/>
      <w:pgSz w:w="11901" w:h="16840" w:code="9"/>
      <w:pgMar w:top="2268" w:right="1021" w:bottom="454" w:left="1021" w:header="397" w:footer="284" w:gutter="0"/>
      <w:cols w:space="425"/>
      <w:docGrid w:type="linesAndChars" w:linePitch="291" w:charSpace="-26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9A28B" w14:textId="77777777" w:rsidR="006A74D9" w:rsidRDefault="006A74D9">
      <w:r>
        <w:separator/>
      </w:r>
    </w:p>
  </w:endnote>
  <w:endnote w:type="continuationSeparator" w:id="0">
    <w:p w14:paraId="75B46DC8" w14:textId="77777777" w:rsidR="006A74D9" w:rsidRDefault="006A7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明朝"/>
    <w:panose1 w:val="02020609040305080305"/>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リュウミンライト－ＫＬ">
    <w:altName w:val="ＭＳ 明朝"/>
    <w:panose1 w:val="00000000000000000000"/>
    <w:charset w:val="80"/>
    <w:family w:val="auto"/>
    <w:notTrueType/>
    <w:pitch w:val="variable"/>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Osak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3684C" w14:textId="77777777" w:rsidR="006A74D9" w:rsidRDefault="006A74D9">
      <w:r>
        <w:separator/>
      </w:r>
    </w:p>
  </w:footnote>
  <w:footnote w:type="continuationSeparator" w:id="0">
    <w:p w14:paraId="3C452F73" w14:textId="77777777" w:rsidR="006A74D9" w:rsidRDefault="006A7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3496" w14:textId="77777777" w:rsidR="00BE4A0A" w:rsidRDefault="005561FC" w:rsidP="00AB7774">
    <w:pPr>
      <w:jc w:val="center"/>
    </w:pPr>
    <w:r>
      <w:rPr>
        <w:rFonts w:eastAsia="HG丸ｺﾞｼｯｸM-PRO"/>
        <w:b/>
        <w:noProof/>
        <w:sz w:val="40"/>
      </w:rPr>
      <mc:AlternateContent>
        <mc:Choice Requires="wps">
          <w:drawing>
            <wp:anchor distT="0" distB="0" distL="114300" distR="114300" simplePos="0" relativeHeight="251657728" behindDoc="1" locked="0" layoutInCell="0" allowOverlap="1" wp14:anchorId="78CD6BB1" wp14:editId="7BA965B9">
              <wp:simplePos x="0" y="0"/>
              <wp:positionH relativeFrom="margin">
                <wp:posOffset>0</wp:posOffset>
              </wp:positionH>
              <wp:positionV relativeFrom="paragraph">
                <wp:posOffset>0</wp:posOffset>
              </wp:positionV>
              <wp:extent cx="1626870" cy="550545"/>
              <wp:effectExtent l="0" t="0" r="0" b="1905"/>
              <wp:wrapNone/>
              <wp:docPr id="3"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870" cy="550545"/>
                      </a:xfrm>
                      <a:prstGeom prst="foldedCorner">
                        <a:avLst>
                          <a:gd name="adj" fmla="val 12500"/>
                        </a:avLst>
                      </a:prstGeom>
                      <a:solidFill>
                        <a:srgbClr val="FFFFFF"/>
                      </a:solidFill>
                      <a:ln w="25400">
                        <a:solidFill>
                          <a:srgbClr val="000000"/>
                        </a:solidFill>
                        <a:round/>
                        <a:headEnd/>
                        <a:tailEnd/>
                      </a:ln>
                    </wps:spPr>
                    <wps:txbx>
                      <w:txbxContent>
                        <w:p w14:paraId="6496E102" w14:textId="77777777" w:rsidR="00D011D8" w:rsidRPr="00AA6154" w:rsidRDefault="00D011D8" w:rsidP="00D011D8">
                          <w:pPr>
                            <w:jc w:val="center"/>
                            <w:rPr>
                              <w:rFonts w:asciiTheme="majorEastAsia" w:eastAsiaTheme="majorEastAsia" w:hAnsiTheme="majorEastAsia"/>
                              <w:b/>
                              <w:sz w:val="52"/>
                              <w:szCs w:val="52"/>
                            </w:rPr>
                          </w:pPr>
                          <w:r w:rsidRPr="00AA6154">
                            <w:rPr>
                              <w:rFonts w:asciiTheme="majorEastAsia" w:eastAsiaTheme="majorEastAsia" w:hAnsiTheme="majorEastAsia" w:hint="eastAsia"/>
                              <w:b/>
                              <w:sz w:val="52"/>
                              <w:szCs w:val="52"/>
                            </w:rPr>
                            <w:t>関西支部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D6BB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9" type="#_x0000_t65" style="position:absolute;left:0;text-align:left;margin-left:0;margin-top:0;width:128.1pt;height:43.3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" o:allowincell="f" strokeweight="2pt">
              <v:textbox inset="5.85pt,.7pt,5.85pt,.7pt">
                <w:txbxContent>
                  <w:p w14:paraId="6496E102" w14:textId="77777777" w:rsidR="00D011D8" w:rsidRPr="00AA6154" w:rsidRDefault="00D011D8" w:rsidP="00D011D8">
                    <w:pPr>
                      <w:jc w:val="center"/>
                      <w:rPr>
                        <w:rFonts w:asciiTheme="majorEastAsia" w:eastAsiaTheme="majorEastAsia" w:hAnsiTheme="majorEastAsia"/>
                        <w:b/>
                        <w:sz w:val="52"/>
                        <w:szCs w:val="52"/>
                      </w:rPr>
                    </w:pPr>
                    <w:r w:rsidRPr="00AA6154">
                      <w:rPr>
                        <w:rFonts w:asciiTheme="majorEastAsia" w:eastAsiaTheme="majorEastAsia" w:hAnsiTheme="majorEastAsia" w:hint="eastAsia"/>
                        <w:b/>
                        <w:sz w:val="52"/>
                        <w:szCs w:val="52"/>
                      </w:rPr>
                      <w:t>関西支部</w:t>
                    </w:r>
                  </w:p>
                </w:txbxContent>
              </v:textbox>
              <w10:wrap anchorx="margin"/>
            </v:shape>
          </w:pict>
        </mc:Fallback>
      </mc:AlternateContent>
    </w:r>
    <w:r w:rsidR="00BE4A0A">
      <w:object w:dxaOrig="1308" w:dyaOrig="876" w14:anchorId="2CB07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4pt;height:43.8pt" fillcolor="window">
          <v:imagedata r:id="rId1" o:title=""/>
        </v:shape>
        <o:OLEObject Type="Embed" ProgID="Word.Picture.8" ShapeID="_x0000_i1025" DrawAspect="Content" ObjectID="_1849419178" r:id="rId2"/>
      </w:object>
    </w:r>
  </w:p>
  <w:p w14:paraId="0E9B5256" w14:textId="77777777" w:rsidR="00BE4A0A" w:rsidRDefault="00DC7936" w:rsidP="00AB7774">
    <w:pPr>
      <w:jc w:val="center"/>
      <w:rPr>
        <w:rFonts w:ascii="Times New Roman" w:hAnsi="Times New Roman"/>
        <w:color w:val="000000"/>
        <w:w w:val="110"/>
      </w:rPr>
    </w:pPr>
    <w:r>
      <w:rPr>
        <w:rFonts w:ascii="Times New Roman" w:hAnsi="Times New Roman" w:hint="eastAsia"/>
        <w:color w:val="000000"/>
        <w:sz w:val="20"/>
      </w:rPr>
      <w:t>一般社団</w:t>
    </w:r>
    <w:r w:rsidR="00BE4A0A">
      <w:rPr>
        <w:rFonts w:ascii="Times New Roman" w:hAnsi="Times New Roman" w:hint="eastAsia"/>
        <w:color w:val="000000"/>
        <w:sz w:val="20"/>
      </w:rPr>
      <w:t>法人</w:t>
    </w:r>
    <w:r w:rsidR="00BE4A0A">
      <w:rPr>
        <w:rFonts w:ascii="Times New Roman" w:hAnsi="Times New Roman"/>
        <w:color w:val="000000"/>
        <w:sz w:val="20"/>
      </w:rPr>
      <w:t xml:space="preserve"> </w:t>
    </w:r>
    <w:r w:rsidR="00BE4A0A">
      <w:rPr>
        <w:rFonts w:ascii="Times New Roman" w:hAnsi="Times New Roman" w:hint="eastAsia"/>
        <w:color w:val="000000"/>
        <w:w w:val="110"/>
      </w:rPr>
      <w:t>日本秘書協会</w:t>
    </w:r>
  </w:p>
  <w:p w14:paraId="77B259AC" w14:textId="77777777" w:rsidR="00BE4A0A" w:rsidRDefault="00BE4A0A" w:rsidP="00AB7774">
    <w:pPr>
      <w:spacing w:line="120" w:lineRule="exact"/>
      <w:jc w:val="center"/>
      <w:rPr>
        <w:rFonts w:ascii="Times New Roman" w:hAnsi="Times New Roman"/>
        <w:color w:val="000000"/>
        <w:sz w:val="20"/>
      </w:rPr>
    </w:pPr>
  </w:p>
  <w:p w14:paraId="102710AD" w14:textId="77777777" w:rsidR="00BE4A0A" w:rsidRDefault="00BE4A0A" w:rsidP="00AB7774">
    <w:pPr>
      <w:jc w:val="center"/>
      <w:rPr>
        <w:rFonts w:ascii="Times New Roman" w:hAnsi="Times New Roman"/>
        <w:sz w:val="16"/>
      </w:rPr>
    </w:pPr>
    <w:r>
      <w:rPr>
        <w:rFonts w:ascii="Times New Roman" w:hAnsi="Times New Roman" w:hint="eastAsia"/>
        <w:sz w:val="16"/>
      </w:rPr>
      <w:t>〒</w:t>
    </w:r>
    <w:r>
      <w:rPr>
        <w:rFonts w:ascii="Times New Roman" w:hAnsi="Times New Roman"/>
        <w:sz w:val="16"/>
      </w:rPr>
      <w:t>1</w:t>
    </w:r>
    <w:r>
      <w:rPr>
        <w:rFonts w:ascii="Times New Roman" w:hAnsi="Times New Roman" w:hint="eastAsia"/>
        <w:sz w:val="16"/>
      </w:rPr>
      <w:t>06-0032</w:t>
    </w:r>
    <w:r>
      <w:rPr>
        <w:rFonts w:ascii="Times New Roman" w:hAnsi="Times New Roman" w:hint="eastAsia"/>
        <w:sz w:val="16"/>
      </w:rPr>
      <w:t xml:space="preserve">　東京都港区六本木</w:t>
    </w:r>
    <w:r>
      <w:rPr>
        <w:rFonts w:ascii="Times New Roman" w:hAnsi="Times New Roman" w:hint="eastAsia"/>
        <w:sz w:val="16"/>
      </w:rPr>
      <w:t>6-2-31</w:t>
    </w:r>
    <w:r>
      <w:rPr>
        <w:rFonts w:ascii="Times New Roman" w:hAnsi="Times New Roman" w:hint="eastAsia"/>
        <w:sz w:val="16"/>
      </w:rPr>
      <w:t xml:space="preserve">　六本木ヒルズノースタワー</w:t>
    </w:r>
    <w:r>
      <w:rPr>
        <w:rFonts w:ascii="Times New Roman" w:hAnsi="Times New Roman" w:hint="eastAsia"/>
        <w:sz w:val="16"/>
      </w:rPr>
      <w:t>5F</w:t>
    </w:r>
    <w:r>
      <w:rPr>
        <w:rFonts w:ascii="Times New Roman" w:hAnsi="Times New Roman" w:hint="eastAsia"/>
        <w:sz w:val="16"/>
      </w:rPr>
      <w:t xml:space="preserve">　電話</w:t>
    </w:r>
    <w:r>
      <w:rPr>
        <w:rFonts w:ascii="Times New Roman" w:hAnsi="Times New Roman" w:hint="eastAsia"/>
        <w:sz w:val="16"/>
      </w:rPr>
      <w:t xml:space="preserve"> </w:t>
    </w:r>
    <w:r>
      <w:rPr>
        <w:rFonts w:ascii="Times New Roman" w:hAnsi="Times New Roman"/>
        <w:sz w:val="16"/>
      </w:rPr>
      <w:t>(03)</w:t>
    </w:r>
    <w:r>
      <w:rPr>
        <w:rFonts w:ascii="Times New Roman" w:hAnsi="Times New Roman" w:hint="eastAsia"/>
        <w:sz w:val="16"/>
      </w:rPr>
      <w:t>5772-0701</w:t>
    </w:r>
    <w:r>
      <w:rPr>
        <w:rFonts w:ascii="Times New Roman" w:hAnsi="Times New Roman" w:hint="eastAsia"/>
        <w:sz w:val="16"/>
      </w:rPr>
      <w:t xml:space="preserve">　</w:t>
    </w:r>
    <w:r>
      <w:rPr>
        <w:rFonts w:ascii="Times New Roman" w:hAnsi="Times New Roman"/>
        <w:sz w:val="16"/>
      </w:rPr>
      <w:t xml:space="preserve">FAX (03) </w:t>
    </w:r>
    <w:r w:rsidR="00FF39C6">
      <w:rPr>
        <w:rFonts w:ascii="Times New Roman" w:hAnsi="Times New Roman"/>
        <w:sz w:val="16"/>
      </w:rPr>
      <w:t>3470</w:t>
    </w:r>
    <w:r>
      <w:rPr>
        <w:rFonts w:ascii="Times New Roman" w:hAnsi="Times New Roman" w:hint="eastAsia"/>
        <w:sz w:val="16"/>
      </w:rPr>
      <w:t>-</w:t>
    </w:r>
    <w:r w:rsidR="00FF39C6">
      <w:rPr>
        <w:rFonts w:ascii="Times New Roman" w:hAnsi="Times New Roman"/>
        <w:sz w:val="16"/>
      </w:rPr>
      <w:t>5228</w:t>
    </w:r>
  </w:p>
  <w:p w14:paraId="45B7739F" w14:textId="77777777" w:rsidR="00BE4A0A" w:rsidRDefault="00BE4A0A" w:rsidP="00AB7774">
    <w:pPr>
      <w:jc w:val="center"/>
      <w:rPr>
        <w:rFonts w:ascii="Times New Roman" w:hAnsi="Times New Roman"/>
        <w:i/>
        <w:iCs/>
        <w:sz w:val="16"/>
      </w:rPr>
    </w:pPr>
    <w:r>
      <w:rPr>
        <w:rFonts w:ascii="Times New Roman" w:hAnsi="Times New Roman" w:hint="eastAsia"/>
        <w:i/>
        <w:iCs/>
        <w:sz w:val="16"/>
      </w:rPr>
      <w:t>http</w:t>
    </w:r>
    <w:r w:rsidR="00E9460E">
      <w:rPr>
        <w:rFonts w:ascii="Times New Roman" w:hAnsi="Times New Roman" w:hint="eastAsia"/>
        <w:i/>
        <w:iCs/>
        <w:sz w:val="16"/>
      </w:rPr>
      <w:t>s</w:t>
    </w:r>
    <w:r>
      <w:rPr>
        <w:rFonts w:ascii="Times New Roman" w:hAnsi="Times New Roman" w:hint="eastAsia"/>
        <w:i/>
        <w:iCs/>
        <w:sz w:val="16"/>
      </w:rPr>
      <w:t>://www.hishokyokai.or.jp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61C9A"/>
    <w:multiLevelType w:val="singleLevel"/>
    <w:tmpl w:val="C932FCC2"/>
    <w:lvl w:ilvl="0">
      <w:start w:val="3"/>
      <w:numFmt w:val="decimalFullWidth"/>
      <w:lvlText w:val="%1. "/>
      <w:legacy w:legacy="1" w:legacySpace="0" w:legacyIndent="425"/>
      <w:lvlJc w:val="left"/>
      <w:pPr>
        <w:ind w:left="425" w:hanging="425"/>
      </w:pPr>
      <w:rPr>
        <w:rFonts w:ascii="Mincho" w:eastAsia="Mincho" w:hint="eastAsia"/>
        <w:b w:val="0"/>
        <w:i w:val="0"/>
        <w:sz w:val="21"/>
        <w:u w:val="none"/>
      </w:rPr>
    </w:lvl>
  </w:abstractNum>
  <w:abstractNum w:abstractNumId="1" w15:restartNumberingAfterBreak="0">
    <w:nsid w:val="165D1B9E"/>
    <w:multiLevelType w:val="singleLevel"/>
    <w:tmpl w:val="4372D774"/>
    <w:lvl w:ilvl="0">
      <w:start w:val="1"/>
      <w:numFmt w:val="decimalFullWidth"/>
      <w:lvlText w:val="%1．"/>
      <w:legacy w:legacy="1" w:legacySpace="0" w:legacyIndent="480"/>
      <w:lvlJc w:val="left"/>
      <w:pPr>
        <w:ind w:left="480" w:hanging="480"/>
      </w:pPr>
      <w:rPr>
        <w:rFonts w:ascii="リュウミンライト－ＫＬ" w:eastAsia="リュウミンライト－ＫＬ" w:hint="eastAsia"/>
        <w:b w:val="0"/>
        <w:i w:val="0"/>
        <w:sz w:val="24"/>
        <w:u w:val="none"/>
      </w:rPr>
    </w:lvl>
  </w:abstractNum>
  <w:abstractNum w:abstractNumId="2" w15:restartNumberingAfterBreak="0">
    <w:nsid w:val="411F0FBE"/>
    <w:multiLevelType w:val="singleLevel"/>
    <w:tmpl w:val="2DD6C17A"/>
    <w:lvl w:ilvl="0">
      <w:numFmt w:val="bullet"/>
      <w:lvlText w:val="・"/>
      <w:lvlJc w:val="left"/>
      <w:pPr>
        <w:tabs>
          <w:tab w:val="num" w:pos="225"/>
        </w:tabs>
        <w:ind w:left="225" w:hanging="225"/>
      </w:pPr>
      <w:rPr>
        <w:rFonts w:ascii="ＭＳ 明朝" w:eastAsia="ＭＳ 明朝" w:hAnsi="Century" w:hint="eastAsia"/>
      </w:rPr>
    </w:lvl>
  </w:abstractNum>
  <w:abstractNum w:abstractNumId="3" w15:restartNumberingAfterBreak="0">
    <w:nsid w:val="54660B1D"/>
    <w:multiLevelType w:val="singleLevel"/>
    <w:tmpl w:val="CB0AF4A2"/>
    <w:lvl w:ilvl="0">
      <w:start w:val="4"/>
      <w:numFmt w:val="bullet"/>
      <w:lvlText w:val=""/>
      <w:lvlJc w:val="left"/>
      <w:pPr>
        <w:tabs>
          <w:tab w:val="num" w:pos="360"/>
        </w:tabs>
        <w:ind w:left="360" w:hanging="360"/>
      </w:pPr>
      <w:rPr>
        <w:rFonts w:ascii="Wingdings" w:eastAsia="ＭＳ ゴシック" w:hAnsi="Wingdings" w:hint="default"/>
      </w:rPr>
    </w:lvl>
  </w:abstractNum>
  <w:abstractNum w:abstractNumId="4" w15:restartNumberingAfterBreak="0">
    <w:nsid w:val="67FA2B98"/>
    <w:multiLevelType w:val="singleLevel"/>
    <w:tmpl w:val="4746A99C"/>
    <w:lvl w:ilvl="0">
      <w:numFmt w:val="bullet"/>
      <w:lvlText w:val="・"/>
      <w:lvlJc w:val="left"/>
      <w:pPr>
        <w:tabs>
          <w:tab w:val="num" w:pos="225"/>
        </w:tabs>
        <w:ind w:left="225" w:hanging="225"/>
      </w:pPr>
      <w:rPr>
        <w:rFonts w:ascii="ＭＳ 明朝" w:eastAsia="ＭＳ 明朝" w:hAnsi="Times New Roman" w:hint="eastAsia"/>
      </w:rPr>
    </w:lvl>
  </w:abstractNum>
  <w:abstractNum w:abstractNumId="5" w15:restartNumberingAfterBreak="0">
    <w:nsid w:val="7A375CAA"/>
    <w:multiLevelType w:val="hybridMultilevel"/>
    <w:tmpl w:val="73784FCA"/>
    <w:lvl w:ilvl="0" w:tplc="67EADB38">
      <w:start w:val="2003"/>
      <w:numFmt w:val="decimal"/>
      <w:lvlText w:val="%1年"/>
      <w:lvlJc w:val="left"/>
      <w:pPr>
        <w:tabs>
          <w:tab w:val="num" w:pos="1935"/>
        </w:tabs>
        <w:ind w:left="1935" w:hanging="765"/>
      </w:pPr>
      <w:rPr>
        <w:rFonts w:hint="default"/>
      </w:rPr>
    </w:lvl>
    <w:lvl w:ilvl="1" w:tplc="04090017" w:tentative="1">
      <w:start w:val="1"/>
      <w:numFmt w:val="aiueoFullWidth"/>
      <w:lvlText w:val="(%2)"/>
      <w:lvlJc w:val="left"/>
      <w:pPr>
        <w:tabs>
          <w:tab w:val="num" w:pos="2010"/>
        </w:tabs>
        <w:ind w:left="2010" w:hanging="420"/>
      </w:pPr>
    </w:lvl>
    <w:lvl w:ilvl="2" w:tplc="04090011" w:tentative="1">
      <w:start w:val="1"/>
      <w:numFmt w:val="decimalEnclosedCircle"/>
      <w:lvlText w:val="%3"/>
      <w:lvlJc w:val="left"/>
      <w:pPr>
        <w:tabs>
          <w:tab w:val="num" w:pos="2430"/>
        </w:tabs>
        <w:ind w:left="2430" w:hanging="420"/>
      </w:pPr>
    </w:lvl>
    <w:lvl w:ilvl="3" w:tplc="0409000F" w:tentative="1">
      <w:start w:val="1"/>
      <w:numFmt w:val="decimal"/>
      <w:lvlText w:val="%4."/>
      <w:lvlJc w:val="left"/>
      <w:pPr>
        <w:tabs>
          <w:tab w:val="num" w:pos="2850"/>
        </w:tabs>
        <w:ind w:left="2850" w:hanging="420"/>
      </w:pPr>
    </w:lvl>
    <w:lvl w:ilvl="4" w:tplc="04090017" w:tentative="1">
      <w:start w:val="1"/>
      <w:numFmt w:val="aiueoFullWidth"/>
      <w:lvlText w:val="(%5)"/>
      <w:lvlJc w:val="left"/>
      <w:pPr>
        <w:tabs>
          <w:tab w:val="num" w:pos="3270"/>
        </w:tabs>
        <w:ind w:left="3270" w:hanging="420"/>
      </w:pPr>
    </w:lvl>
    <w:lvl w:ilvl="5" w:tplc="04090011" w:tentative="1">
      <w:start w:val="1"/>
      <w:numFmt w:val="decimalEnclosedCircle"/>
      <w:lvlText w:val="%6"/>
      <w:lvlJc w:val="left"/>
      <w:pPr>
        <w:tabs>
          <w:tab w:val="num" w:pos="3690"/>
        </w:tabs>
        <w:ind w:left="3690" w:hanging="420"/>
      </w:pPr>
    </w:lvl>
    <w:lvl w:ilvl="6" w:tplc="0409000F" w:tentative="1">
      <w:start w:val="1"/>
      <w:numFmt w:val="decimal"/>
      <w:lvlText w:val="%7."/>
      <w:lvlJc w:val="left"/>
      <w:pPr>
        <w:tabs>
          <w:tab w:val="num" w:pos="4110"/>
        </w:tabs>
        <w:ind w:left="4110" w:hanging="420"/>
      </w:pPr>
    </w:lvl>
    <w:lvl w:ilvl="7" w:tplc="04090017" w:tentative="1">
      <w:start w:val="1"/>
      <w:numFmt w:val="aiueoFullWidth"/>
      <w:lvlText w:val="(%8)"/>
      <w:lvlJc w:val="left"/>
      <w:pPr>
        <w:tabs>
          <w:tab w:val="num" w:pos="4530"/>
        </w:tabs>
        <w:ind w:left="4530" w:hanging="420"/>
      </w:pPr>
    </w:lvl>
    <w:lvl w:ilvl="8" w:tplc="04090011" w:tentative="1">
      <w:start w:val="1"/>
      <w:numFmt w:val="decimalEnclosedCircle"/>
      <w:lvlText w:val="%9"/>
      <w:lvlJc w:val="left"/>
      <w:pPr>
        <w:tabs>
          <w:tab w:val="num" w:pos="4950"/>
        </w:tabs>
        <w:ind w:left="4950" w:hanging="420"/>
      </w:pPr>
    </w:lvl>
  </w:abstractNum>
  <w:num w:numId="1" w16cid:durableId="114372851">
    <w:abstractNumId w:val="1"/>
  </w:num>
  <w:num w:numId="2" w16cid:durableId="1855076551">
    <w:abstractNumId w:val="1"/>
    <w:lvlOverride w:ilvl="0">
      <w:lvl w:ilvl="0">
        <w:start w:val="2"/>
        <w:numFmt w:val="decimalFullWidth"/>
        <w:lvlText w:val="%1．"/>
        <w:legacy w:legacy="1" w:legacySpace="0" w:legacyIndent="480"/>
        <w:lvlJc w:val="left"/>
        <w:pPr>
          <w:ind w:left="480" w:hanging="480"/>
        </w:pPr>
        <w:rPr>
          <w:rFonts w:ascii="リュウミンライト－ＫＬ" w:eastAsia="リュウミンライト－ＫＬ" w:hint="eastAsia"/>
          <w:b w:val="0"/>
          <w:i w:val="0"/>
          <w:sz w:val="24"/>
          <w:u w:val="none"/>
        </w:rPr>
      </w:lvl>
    </w:lvlOverride>
  </w:num>
  <w:num w:numId="3" w16cid:durableId="1287468192">
    <w:abstractNumId w:val="0"/>
  </w:num>
  <w:num w:numId="4" w16cid:durableId="1217938050">
    <w:abstractNumId w:val="2"/>
  </w:num>
  <w:num w:numId="5" w16cid:durableId="180970120">
    <w:abstractNumId w:val="3"/>
  </w:num>
  <w:num w:numId="6" w16cid:durableId="1172909283">
    <w:abstractNumId w:val="4"/>
  </w:num>
  <w:num w:numId="7" w16cid:durableId="11706755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97"/>
  <w:drawingGridVerticalSpacing w:val="291"/>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CFD"/>
    <w:rsid w:val="00003804"/>
    <w:rsid w:val="0000432A"/>
    <w:rsid w:val="000046F1"/>
    <w:rsid w:val="00005F05"/>
    <w:rsid w:val="00006408"/>
    <w:rsid w:val="00007DC1"/>
    <w:rsid w:val="000111E8"/>
    <w:rsid w:val="00017B41"/>
    <w:rsid w:val="00026D44"/>
    <w:rsid w:val="0002734F"/>
    <w:rsid w:val="000274E9"/>
    <w:rsid w:val="00027C6D"/>
    <w:rsid w:val="00036039"/>
    <w:rsid w:val="000363AA"/>
    <w:rsid w:val="00036CA6"/>
    <w:rsid w:val="00037116"/>
    <w:rsid w:val="000417CC"/>
    <w:rsid w:val="00042445"/>
    <w:rsid w:val="000435B8"/>
    <w:rsid w:val="00043BCA"/>
    <w:rsid w:val="00045AED"/>
    <w:rsid w:val="00045BDD"/>
    <w:rsid w:val="00046AD1"/>
    <w:rsid w:val="00047858"/>
    <w:rsid w:val="00050193"/>
    <w:rsid w:val="00052513"/>
    <w:rsid w:val="00053B4A"/>
    <w:rsid w:val="00056577"/>
    <w:rsid w:val="00056C38"/>
    <w:rsid w:val="00057959"/>
    <w:rsid w:val="00057DD1"/>
    <w:rsid w:val="00060A35"/>
    <w:rsid w:val="00062663"/>
    <w:rsid w:val="000640CF"/>
    <w:rsid w:val="00066648"/>
    <w:rsid w:val="00070E48"/>
    <w:rsid w:val="000743FC"/>
    <w:rsid w:val="00074852"/>
    <w:rsid w:val="00074BE8"/>
    <w:rsid w:val="000754F1"/>
    <w:rsid w:val="000771E5"/>
    <w:rsid w:val="00083555"/>
    <w:rsid w:val="00083DF3"/>
    <w:rsid w:val="000843F7"/>
    <w:rsid w:val="00085370"/>
    <w:rsid w:val="00086E7F"/>
    <w:rsid w:val="00095162"/>
    <w:rsid w:val="00097AA0"/>
    <w:rsid w:val="000A001F"/>
    <w:rsid w:val="000A0506"/>
    <w:rsid w:val="000A3567"/>
    <w:rsid w:val="000A607A"/>
    <w:rsid w:val="000A66D4"/>
    <w:rsid w:val="000B149C"/>
    <w:rsid w:val="000B368C"/>
    <w:rsid w:val="000B3CFB"/>
    <w:rsid w:val="000B4225"/>
    <w:rsid w:val="000B4F20"/>
    <w:rsid w:val="000C1B26"/>
    <w:rsid w:val="000C447A"/>
    <w:rsid w:val="000C4CF1"/>
    <w:rsid w:val="000C56D8"/>
    <w:rsid w:val="000C5E83"/>
    <w:rsid w:val="000C6E17"/>
    <w:rsid w:val="000D03EE"/>
    <w:rsid w:val="000D0721"/>
    <w:rsid w:val="000D35D1"/>
    <w:rsid w:val="000D4030"/>
    <w:rsid w:val="000D58F4"/>
    <w:rsid w:val="000D6B8C"/>
    <w:rsid w:val="000D7BE9"/>
    <w:rsid w:val="000E3621"/>
    <w:rsid w:val="000E64B3"/>
    <w:rsid w:val="000E6E71"/>
    <w:rsid w:val="000E726C"/>
    <w:rsid w:val="000F3E95"/>
    <w:rsid w:val="0010101D"/>
    <w:rsid w:val="001026BD"/>
    <w:rsid w:val="00102FFE"/>
    <w:rsid w:val="00104EF2"/>
    <w:rsid w:val="00106F4A"/>
    <w:rsid w:val="001100ED"/>
    <w:rsid w:val="00112F33"/>
    <w:rsid w:val="001135D9"/>
    <w:rsid w:val="001150BF"/>
    <w:rsid w:val="00115A58"/>
    <w:rsid w:val="00116914"/>
    <w:rsid w:val="001209F7"/>
    <w:rsid w:val="00121455"/>
    <w:rsid w:val="00125AA7"/>
    <w:rsid w:val="00125E3E"/>
    <w:rsid w:val="00126D19"/>
    <w:rsid w:val="0012730F"/>
    <w:rsid w:val="0013347E"/>
    <w:rsid w:val="00134C66"/>
    <w:rsid w:val="00135188"/>
    <w:rsid w:val="0013569E"/>
    <w:rsid w:val="00137D67"/>
    <w:rsid w:val="00140C6D"/>
    <w:rsid w:val="0014168D"/>
    <w:rsid w:val="00152A8C"/>
    <w:rsid w:val="001534C4"/>
    <w:rsid w:val="00160044"/>
    <w:rsid w:val="00161EB2"/>
    <w:rsid w:val="00163BD1"/>
    <w:rsid w:val="00163E23"/>
    <w:rsid w:val="00164417"/>
    <w:rsid w:val="00170774"/>
    <w:rsid w:val="00172D45"/>
    <w:rsid w:val="00173ABB"/>
    <w:rsid w:val="00174290"/>
    <w:rsid w:val="0017790A"/>
    <w:rsid w:val="00180915"/>
    <w:rsid w:val="001845D8"/>
    <w:rsid w:val="00184CEA"/>
    <w:rsid w:val="00185A04"/>
    <w:rsid w:val="001866D8"/>
    <w:rsid w:val="00190F77"/>
    <w:rsid w:val="001914FF"/>
    <w:rsid w:val="00191BE3"/>
    <w:rsid w:val="00194257"/>
    <w:rsid w:val="00194D13"/>
    <w:rsid w:val="00196C1B"/>
    <w:rsid w:val="00196D0B"/>
    <w:rsid w:val="001A097E"/>
    <w:rsid w:val="001A25A8"/>
    <w:rsid w:val="001A2FFC"/>
    <w:rsid w:val="001A330C"/>
    <w:rsid w:val="001A68B6"/>
    <w:rsid w:val="001A6E28"/>
    <w:rsid w:val="001B30CE"/>
    <w:rsid w:val="001B32FF"/>
    <w:rsid w:val="001B5070"/>
    <w:rsid w:val="001B59CC"/>
    <w:rsid w:val="001C024E"/>
    <w:rsid w:val="001C736A"/>
    <w:rsid w:val="001D0E4C"/>
    <w:rsid w:val="001D422F"/>
    <w:rsid w:val="001E0855"/>
    <w:rsid w:val="001E0D55"/>
    <w:rsid w:val="001E1919"/>
    <w:rsid w:val="001E7738"/>
    <w:rsid w:val="001E778C"/>
    <w:rsid w:val="001F1309"/>
    <w:rsid w:val="001F1B23"/>
    <w:rsid w:val="001F441A"/>
    <w:rsid w:val="001F449D"/>
    <w:rsid w:val="001F5EB9"/>
    <w:rsid w:val="00201191"/>
    <w:rsid w:val="0020225D"/>
    <w:rsid w:val="00203783"/>
    <w:rsid w:val="00204187"/>
    <w:rsid w:val="00206CD7"/>
    <w:rsid w:val="00210550"/>
    <w:rsid w:val="00221B73"/>
    <w:rsid w:val="002230B5"/>
    <w:rsid w:val="0022536E"/>
    <w:rsid w:val="00226B29"/>
    <w:rsid w:val="00233C22"/>
    <w:rsid w:val="00235A6A"/>
    <w:rsid w:val="00241F3A"/>
    <w:rsid w:val="0024205F"/>
    <w:rsid w:val="00245D5C"/>
    <w:rsid w:val="00251A3B"/>
    <w:rsid w:val="00253297"/>
    <w:rsid w:val="00260190"/>
    <w:rsid w:val="002604D4"/>
    <w:rsid w:val="00260614"/>
    <w:rsid w:val="00260917"/>
    <w:rsid w:val="00260EFC"/>
    <w:rsid w:val="00261514"/>
    <w:rsid w:val="00261743"/>
    <w:rsid w:val="00262AAA"/>
    <w:rsid w:val="00262D3D"/>
    <w:rsid w:val="00263C7B"/>
    <w:rsid w:val="00271B19"/>
    <w:rsid w:val="00274937"/>
    <w:rsid w:val="00274FB5"/>
    <w:rsid w:val="0027742A"/>
    <w:rsid w:val="00277E24"/>
    <w:rsid w:val="0028365E"/>
    <w:rsid w:val="00283FD6"/>
    <w:rsid w:val="0028530F"/>
    <w:rsid w:val="00291450"/>
    <w:rsid w:val="00293725"/>
    <w:rsid w:val="00294B6E"/>
    <w:rsid w:val="002A05F0"/>
    <w:rsid w:val="002A1E9D"/>
    <w:rsid w:val="002A28F6"/>
    <w:rsid w:val="002A5AE7"/>
    <w:rsid w:val="002A5FB6"/>
    <w:rsid w:val="002A75AE"/>
    <w:rsid w:val="002B1471"/>
    <w:rsid w:val="002B2ADA"/>
    <w:rsid w:val="002B35EF"/>
    <w:rsid w:val="002B41F7"/>
    <w:rsid w:val="002B4D84"/>
    <w:rsid w:val="002B70F2"/>
    <w:rsid w:val="002B7D5B"/>
    <w:rsid w:val="002C0AB7"/>
    <w:rsid w:val="002C1546"/>
    <w:rsid w:val="002C280A"/>
    <w:rsid w:val="002C5A30"/>
    <w:rsid w:val="002C5E30"/>
    <w:rsid w:val="002D00DA"/>
    <w:rsid w:val="002D0E1F"/>
    <w:rsid w:val="002D217F"/>
    <w:rsid w:val="002D43E6"/>
    <w:rsid w:val="002D6FF0"/>
    <w:rsid w:val="002D7365"/>
    <w:rsid w:val="002E0BE4"/>
    <w:rsid w:val="002E15AE"/>
    <w:rsid w:val="002E1629"/>
    <w:rsid w:val="002E2B83"/>
    <w:rsid w:val="002E414A"/>
    <w:rsid w:val="002E508A"/>
    <w:rsid w:val="002E637A"/>
    <w:rsid w:val="002E6828"/>
    <w:rsid w:val="002E7E44"/>
    <w:rsid w:val="002F2809"/>
    <w:rsid w:val="002F2C00"/>
    <w:rsid w:val="002F7234"/>
    <w:rsid w:val="002F76D4"/>
    <w:rsid w:val="00301D9F"/>
    <w:rsid w:val="00302A22"/>
    <w:rsid w:val="00304C1E"/>
    <w:rsid w:val="00310CA4"/>
    <w:rsid w:val="003129B8"/>
    <w:rsid w:val="003133F0"/>
    <w:rsid w:val="0031343D"/>
    <w:rsid w:val="00313EA2"/>
    <w:rsid w:val="00317F09"/>
    <w:rsid w:val="0032070D"/>
    <w:rsid w:val="003225E6"/>
    <w:rsid w:val="003249ED"/>
    <w:rsid w:val="003273B3"/>
    <w:rsid w:val="0033333F"/>
    <w:rsid w:val="00335100"/>
    <w:rsid w:val="003374D9"/>
    <w:rsid w:val="00337A98"/>
    <w:rsid w:val="00344FF8"/>
    <w:rsid w:val="00351BEA"/>
    <w:rsid w:val="00352929"/>
    <w:rsid w:val="00354414"/>
    <w:rsid w:val="00354B46"/>
    <w:rsid w:val="0035505D"/>
    <w:rsid w:val="00360DF7"/>
    <w:rsid w:val="00361540"/>
    <w:rsid w:val="00366D3D"/>
    <w:rsid w:val="0037100F"/>
    <w:rsid w:val="00372AC7"/>
    <w:rsid w:val="00372CF2"/>
    <w:rsid w:val="00375CF9"/>
    <w:rsid w:val="00377403"/>
    <w:rsid w:val="0038188C"/>
    <w:rsid w:val="00384531"/>
    <w:rsid w:val="00385DC4"/>
    <w:rsid w:val="00386AFE"/>
    <w:rsid w:val="00387847"/>
    <w:rsid w:val="003900E2"/>
    <w:rsid w:val="0039013F"/>
    <w:rsid w:val="003903B3"/>
    <w:rsid w:val="003915AC"/>
    <w:rsid w:val="003960F5"/>
    <w:rsid w:val="003A04A9"/>
    <w:rsid w:val="003A2425"/>
    <w:rsid w:val="003A3CB0"/>
    <w:rsid w:val="003A4E0A"/>
    <w:rsid w:val="003A6927"/>
    <w:rsid w:val="003A7F3B"/>
    <w:rsid w:val="003B15DA"/>
    <w:rsid w:val="003B1DE7"/>
    <w:rsid w:val="003C2AF7"/>
    <w:rsid w:val="003C3B95"/>
    <w:rsid w:val="003C4F23"/>
    <w:rsid w:val="003C6920"/>
    <w:rsid w:val="003C7A1A"/>
    <w:rsid w:val="003D0E5D"/>
    <w:rsid w:val="003D48BF"/>
    <w:rsid w:val="003D4F56"/>
    <w:rsid w:val="003D7841"/>
    <w:rsid w:val="003D7E3D"/>
    <w:rsid w:val="003E004C"/>
    <w:rsid w:val="003E0A9E"/>
    <w:rsid w:val="003E1CB7"/>
    <w:rsid w:val="003E3380"/>
    <w:rsid w:val="003E3909"/>
    <w:rsid w:val="003E3FEC"/>
    <w:rsid w:val="003E4013"/>
    <w:rsid w:val="003E5547"/>
    <w:rsid w:val="003E6100"/>
    <w:rsid w:val="003F0100"/>
    <w:rsid w:val="003F20A2"/>
    <w:rsid w:val="003F2A66"/>
    <w:rsid w:val="003F71B9"/>
    <w:rsid w:val="0040215F"/>
    <w:rsid w:val="00406637"/>
    <w:rsid w:val="004075B5"/>
    <w:rsid w:val="0041053B"/>
    <w:rsid w:val="00411652"/>
    <w:rsid w:val="00413A22"/>
    <w:rsid w:val="00420E74"/>
    <w:rsid w:val="004218AB"/>
    <w:rsid w:val="004270B9"/>
    <w:rsid w:val="0043055E"/>
    <w:rsid w:val="004354C2"/>
    <w:rsid w:val="00435A01"/>
    <w:rsid w:val="00440B30"/>
    <w:rsid w:val="00441EA8"/>
    <w:rsid w:val="00442262"/>
    <w:rsid w:val="00442DD1"/>
    <w:rsid w:val="0044353C"/>
    <w:rsid w:val="004462BB"/>
    <w:rsid w:val="00450348"/>
    <w:rsid w:val="00450485"/>
    <w:rsid w:val="0046017B"/>
    <w:rsid w:val="00465DBC"/>
    <w:rsid w:val="00466672"/>
    <w:rsid w:val="00470AE0"/>
    <w:rsid w:val="004738C0"/>
    <w:rsid w:val="00473FF9"/>
    <w:rsid w:val="00476479"/>
    <w:rsid w:val="00476854"/>
    <w:rsid w:val="0047750C"/>
    <w:rsid w:val="00480C70"/>
    <w:rsid w:val="00480CC7"/>
    <w:rsid w:val="0048120F"/>
    <w:rsid w:val="004821F1"/>
    <w:rsid w:val="00482774"/>
    <w:rsid w:val="00483FDB"/>
    <w:rsid w:val="004841D0"/>
    <w:rsid w:val="00485618"/>
    <w:rsid w:val="00486A99"/>
    <w:rsid w:val="004955EF"/>
    <w:rsid w:val="0049740A"/>
    <w:rsid w:val="004975BC"/>
    <w:rsid w:val="004979A8"/>
    <w:rsid w:val="004A208D"/>
    <w:rsid w:val="004A53E3"/>
    <w:rsid w:val="004A7EB7"/>
    <w:rsid w:val="004B038B"/>
    <w:rsid w:val="004B0AAB"/>
    <w:rsid w:val="004B1404"/>
    <w:rsid w:val="004B3FB0"/>
    <w:rsid w:val="004C2E54"/>
    <w:rsid w:val="004C7A13"/>
    <w:rsid w:val="004D1B14"/>
    <w:rsid w:val="004D3691"/>
    <w:rsid w:val="004D4596"/>
    <w:rsid w:val="004E0B3D"/>
    <w:rsid w:val="004E2055"/>
    <w:rsid w:val="004E2D75"/>
    <w:rsid w:val="004E6B37"/>
    <w:rsid w:val="004E7260"/>
    <w:rsid w:val="004F0C30"/>
    <w:rsid w:val="004F3988"/>
    <w:rsid w:val="004F3D46"/>
    <w:rsid w:val="004F7895"/>
    <w:rsid w:val="0050089E"/>
    <w:rsid w:val="00500C13"/>
    <w:rsid w:val="0050373A"/>
    <w:rsid w:val="00504438"/>
    <w:rsid w:val="00504D18"/>
    <w:rsid w:val="00512B2E"/>
    <w:rsid w:val="00520F11"/>
    <w:rsid w:val="00525A4B"/>
    <w:rsid w:val="005345A7"/>
    <w:rsid w:val="005346DB"/>
    <w:rsid w:val="00541FD8"/>
    <w:rsid w:val="00543147"/>
    <w:rsid w:val="0054418A"/>
    <w:rsid w:val="005453BE"/>
    <w:rsid w:val="005464F3"/>
    <w:rsid w:val="005557FF"/>
    <w:rsid w:val="005561DE"/>
    <w:rsid w:val="005561FC"/>
    <w:rsid w:val="00556F03"/>
    <w:rsid w:val="0055791D"/>
    <w:rsid w:val="00560926"/>
    <w:rsid w:val="005609AD"/>
    <w:rsid w:val="00560FC8"/>
    <w:rsid w:val="00564374"/>
    <w:rsid w:val="005669F7"/>
    <w:rsid w:val="00571C66"/>
    <w:rsid w:val="00574EDF"/>
    <w:rsid w:val="005778EB"/>
    <w:rsid w:val="0058624C"/>
    <w:rsid w:val="00587891"/>
    <w:rsid w:val="00587F67"/>
    <w:rsid w:val="00591579"/>
    <w:rsid w:val="005960B4"/>
    <w:rsid w:val="005A34A0"/>
    <w:rsid w:val="005A3735"/>
    <w:rsid w:val="005A51BA"/>
    <w:rsid w:val="005A7946"/>
    <w:rsid w:val="005C0EE5"/>
    <w:rsid w:val="005C4D9C"/>
    <w:rsid w:val="005C5451"/>
    <w:rsid w:val="005C7C22"/>
    <w:rsid w:val="005D19DA"/>
    <w:rsid w:val="005D3BD0"/>
    <w:rsid w:val="005D6CE3"/>
    <w:rsid w:val="005D7D60"/>
    <w:rsid w:val="005E0855"/>
    <w:rsid w:val="005E09DE"/>
    <w:rsid w:val="005E1C23"/>
    <w:rsid w:val="005E2BED"/>
    <w:rsid w:val="005E4322"/>
    <w:rsid w:val="005E44D0"/>
    <w:rsid w:val="005E6775"/>
    <w:rsid w:val="005F26C1"/>
    <w:rsid w:val="005F3A84"/>
    <w:rsid w:val="005F4193"/>
    <w:rsid w:val="005F5186"/>
    <w:rsid w:val="005F58CD"/>
    <w:rsid w:val="005F5CA8"/>
    <w:rsid w:val="006008A0"/>
    <w:rsid w:val="00600D37"/>
    <w:rsid w:val="00601672"/>
    <w:rsid w:val="0060212B"/>
    <w:rsid w:val="00602D97"/>
    <w:rsid w:val="00604535"/>
    <w:rsid w:val="00610FE6"/>
    <w:rsid w:val="006116A7"/>
    <w:rsid w:val="00611A13"/>
    <w:rsid w:val="006169B0"/>
    <w:rsid w:val="006246BC"/>
    <w:rsid w:val="00626EF7"/>
    <w:rsid w:val="0062770A"/>
    <w:rsid w:val="006312D6"/>
    <w:rsid w:val="00631CA6"/>
    <w:rsid w:val="00637F56"/>
    <w:rsid w:val="00641609"/>
    <w:rsid w:val="00643E77"/>
    <w:rsid w:val="00644C32"/>
    <w:rsid w:val="00646ACB"/>
    <w:rsid w:val="00647C90"/>
    <w:rsid w:val="00651588"/>
    <w:rsid w:val="00660B97"/>
    <w:rsid w:val="00661453"/>
    <w:rsid w:val="00663825"/>
    <w:rsid w:val="00664ABC"/>
    <w:rsid w:val="006676AD"/>
    <w:rsid w:val="00670AA6"/>
    <w:rsid w:val="006712B1"/>
    <w:rsid w:val="006734F2"/>
    <w:rsid w:val="00676A2A"/>
    <w:rsid w:val="00681CDE"/>
    <w:rsid w:val="006824AB"/>
    <w:rsid w:val="00684BF2"/>
    <w:rsid w:val="00684C82"/>
    <w:rsid w:val="00686B88"/>
    <w:rsid w:val="00686E66"/>
    <w:rsid w:val="00687615"/>
    <w:rsid w:val="00690CCD"/>
    <w:rsid w:val="00692B10"/>
    <w:rsid w:val="006A19A2"/>
    <w:rsid w:val="006A2B05"/>
    <w:rsid w:val="006A2D73"/>
    <w:rsid w:val="006A3EBF"/>
    <w:rsid w:val="006A6E19"/>
    <w:rsid w:val="006A74D9"/>
    <w:rsid w:val="006A7F6A"/>
    <w:rsid w:val="006B104A"/>
    <w:rsid w:val="006B3C0E"/>
    <w:rsid w:val="006B64E9"/>
    <w:rsid w:val="006B7097"/>
    <w:rsid w:val="006B7360"/>
    <w:rsid w:val="006B7374"/>
    <w:rsid w:val="006B75E2"/>
    <w:rsid w:val="006C2555"/>
    <w:rsid w:val="006C37FD"/>
    <w:rsid w:val="006C4C98"/>
    <w:rsid w:val="006C52BB"/>
    <w:rsid w:val="006C6248"/>
    <w:rsid w:val="006C6C92"/>
    <w:rsid w:val="006C715E"/>
    <w:rsid w:val="006D067A"/>
    <w:rsid w:val="006D0F0E"/>
    <w:rsid w:val="006D28A7"/>
    <w:rsid w:val="006D2BBE"/>
    <w:rsid w:val="006D439E"/>
    <w:rsid w:val="006D57F2"/>
    <w:rsid w:val="006D7088"/>
    <w:rsid w:val="006F0602"/>
    <w:rsid w:val="006F0878"/>
    <w:rsid w:val="006F0CDD"/>
    <w:rsid w:val="006F1232"/>
    <w:rsid w:val="006F2888"/>
    <w:rsid w:val="006F3AD3"/>
    <w:rsid w:val="006F4F8B"/>
    <w:rsid w:val="007010A8"/>
    <w:rsid w:val="007012AE"/>
    <w:rsid w:val="007024BF"/>
    <w:rsid w:val="00702C90"/>
    <w:rsid w:val="00703D06"/>
    <w:rsid w:val="00704279"/>
    <w:rsid w:val="00712B8C"/>
    <w:rsid w:val="00715FB8"/>
    <w:rsid w:val="00717C95"/>
    <w:rsid w:val="00720739"/>
    <w:rsid w:val="00722895"/>
    <w:rsid w:val="00725052"/>
    <w:rsid w:val="00727CDC"/>
    <w:rsid w:val="00732B7A"/>
    <w:rsid w:val="0073303B"/>
    <w:rsid w:val="00733894"/>
    <w:rsid w:val="00737394"/>
    <w:rsid w:val="007422A0"/>
    <w:rsid w:val="00743C1A"/>
    <w:rsid w:val="00751028"/>
    <w:rsid w:val="007521FD"/>
    <w:rsid w:val="007567FE"/>
    <w:rsid w:val="00757A55"/>
    <w:rsid w:val="007601D2"/>
    <w:rsid w:val="007603D0"/>
    <w:rsid w:val="00762366"/>
    <w:rsid w:val="0076626A"/>
    <w:rsid w:val="007663FC"/>
    <w:rsid w:val="00766EB4"/>
    <w:rsid w:val="00770138"/>
    <w:rsid w:val="0077016F"/>
    <w:rsid w:val="00780C68"/>
    <w:rsid w:val="007819DA"/>
    <w:rsid w:val="00781B84"/>
    <w:rsid w:val="007823B1"/>
    <w:rsid w:val="007840FC"/>
    <w:rsid w:val="00786300"/>
    <w:rsid w:val="007879A9"/>
    <w:rsid w:val="00790C3E"/>
    <w:rsid w:val="00792625"/>
    <w:rsid w:val="00795517"/>
    <w:rsid w:val="00796685"/>
    <w:rsid w:val="00796B33"/>
    <w:rsid w:val="007A22E8"/>
    <w:rsid w:val="007A698A"/>
    <w:rsid w:val="007B0426"/>
    <w:rsid w:val="007B13B4"/>
    <w:rsid w:val="007B2EFC"/>
    <w:rsid w:val="007C1571"/>
    <w:rsid w:val="007D0B2D"/>
    <w:rsid w:val="007D3E64"/>
    <w:rsid w:val="007D3EE9"/>
    <w:rsid w:val="007D4CAA"/>
    <w:rsid w:val="007D5473"/>
    <w:rsid w:val="007D666D"/>
    <w:rsid w:val="007D6CBA"/>
    <w:rsid w:val="007D71C7"/>
    <w:rsid w:val="007D7422"/>
    <w:rsid w:val="007E1A03"/>
    <w:rsid w:val="007E1F14"/>
    <w:rsid w:val="007E4B9E"/>
    <w:rsid w:val="007E5D15"/>
    <w:rsid w:val="007E74C5"/>
    <w:rsid w:val="007E7791"/>
    <w:rsid w:val="007E7FA3"/>
    <w:rsid w:val="007F0B15"/>
    <w:rsid w:val="007F135A"/>
    <w:rsid w:val="007F1AD8"/>
    <w:rsid w:val="007F2E05"/>
    <w:rsid w:val="007F6680"/>
    <w:rsid w:val="007F7881"/>
    <w:rsid w:val="007F7BFE"/>
    <w:rsid w:val="007F7F6C"/>
    <w:rsid w:val="00800EF8"/>
    <w:rsid w:val="00801358"/>
    <w:rsid w:val="00803B1E"/>
    <w:rsid w:val="00805E49"/>
    <w:rsid w:val="0080629D"/>
    <w:rsid w:val="008063F6"/>
    <w:rsid w:val="00814347"/>
    <w:rsid w:val="0081753E"/>
    <w:rsid w:val="0082010A"/>
    <w:rsid w:val="00822221"/>
    <w:rsid w:val="00823659"/>
    <w:rsid w:val="008238D4"/>
    <w:rsid w:val="00823E02"/>
    <w:rsid w:val="00824832"/>
    <w:rsid w:val="008252A7"/>
    <w:rsid w:val="008278B4"/>
    <w:rsid w:val="00830D02"/>
    <w:rsid w:val="00831C46"/>
    <w:rsid w:val="00831D49"/>
    <w:rsid w:val="008332AC"/>
    <w:rsid w:val="008357C1"/>
    <w:rsid w:val="00836228"/>
    <w:rsid w:val="00840401"/>
    <w:rsid w:val="008433A6"/>
    <w:rsid w:val="008436DF"/>
    <w:rsid w:val="00845477"/>
    <w:rsid w:val="008455C0"/>
    <w:rsid w:val="00845879"/>
    <w:rsid w:val="0084783A"/>
    <w:rsid w:val="00851E43"/>
    <w:rsid w:val="00854CBB"/>
    <w:rsid w:val="00856349"/>
    <w:rsid w:val="0085660C"/>
    <w:rsid w:val="0085741E"/>
    <w:rsid w:val="00857FFB"/>
    <w:rsid w:val="0086271F"/>
    <w:rsid w:val="008724E5"/>
    <w:rsid w:val="008727DC"/>
    <w:rsid w:val="00872D54"/>
    <w:rsid w:val="00875A90"/>
    <w:rsid w:val="008768E9"/>
    <w:rsid w:val="00876A0E"/>
    <w:rsid w:val="0088200B"/>
    <w:rsid w:val="008823E0"/>
    <w:rsid w:val="00883820"/>
    <w:rsid w:val="00883C48"/>
    <w:rsid w:val="008845A9"/>
    <w:rsid w:val="00884BAF"/>
    <w:rsid w:val="00884D0E"/>
    <w:rsid w:val="00886ADA"/>
    <w:rsid w:val="00887497"/>
    <w:rsid w:val="00892336"/>
    <w:rsid w:val="00893AF2"/>
    <w:rsid w:val="00896498"/>
    <w:rsid w:val="008A045B"/>
    <w:rsid w:val="008A2639"/>
    <w:rsid w:val="008A38F4"/>
    <w:rsid w:val="008A6494"/>
    <w:rsid w:val="008A78C0"/>
    <w:rsid w:val="008B20F3"/>
    <w:rsid w:val="008B266F"/>
    <w:rsid w:val="008B3075"/>
    <w:rsid w:val="008B4A22"/>
    <w:rsid w:val="008B5561"/>
    <w:rsid w:val="008B7A06"/>
    <w:rsid w:val="008C60E9"/>
    <w:rsid w:val="008C7E88"/>
    <w:rsid w:val="008D0DA3"/>
    <w:rsid w:val="008D12D0"/>
    <w:rsid w:val="008D2E91"/>
    <w:rsid w:val="008D3F82"/>
    <w:rsid w:val="008D4EFA"/>
    <w:rsid w:val="008D5E38"/>
    <w:rsid w:val="008D609C"/>
    <w:rsid w:val="008D7A41"/>
    <w:rsid w:val="008E0508"/>
    <w:rsid w:val="008E0FBA"/>
    <w:rsid w:val="008E1742"/>
    <w:rsid w:val="008E37C8"/>
    <w:rsid w:val="008E4D9D"/>
    <w:rsid w:val="008E5634"/>
    <w:rsid w:val="008E5FB9"/>
    <w:rsid w:val="008E638F"/>
    <w:rsid w:val="008E6C9B"/>
    <w:rsid w:val="008F20FB"/>
    <w:rsid w:val="008F2F61"/>
    <w:rsid w:val="008F30E6"/>
    <w:rsid w:val="008F37FA"/>
    <w:rsid w:val="008F3C38"/>
    <w:rsid w:val="008F5027"/>
    <w:rsid w:val="008F6B50"/>
    <w:rsid w:val="009029E7"/>
    <w:rsid w:val="00902F86"/>
    <w:rsid w:val="00903ADA"/>
    <w:rsid w:val="00904D18"/>
    <w:rsid w:val="00904F99"/>
    <w:rsid w:val="00910B7D"/>
    <w:rsid w:val="0091204C"/>
    <w:rsid w:val="00912336"/>
    <w:rsid w:val="00914DFB"/>
    <w:rsid w:val="00915E8B"/>
    <w:rsid w:val="00923994"/>
    <w:rsid w:val="009316D4"/>
    <w:rsid w:val="00931E1C"/>
    <w:rsid w:val="00931EC7"/>
    <w:rsid w:val="00931F09"/>
    <w:rsid w:val="00934BC0"/>
    <w:rsid w:val="009372D5"/>
    <w:rsid w:val="0093799F"/>
    <w:rsid w:val="0094045D"/>
    <w:rsid w:val="009411E8"/>
    <w:rsid w:val="00942F50"/>
    <w:rsid w:val="00947499"/>
    <w:rsid w:val="00950251"/>
    <w:rsid w:val="00950AEC"/>
    <w:rsid w:val="00950D3E"/>
    <w:rsid w:val="00953ACD"/>
    <w:rsid w:val="00953BE1"/>
    <w:rsid w:val="009540BD"/>
    <w:rsid w:val="009614FC"/>
    <w:rsid w:val="009651C9"/>
    <w:rsid w:val="00970160"/>
    <w:rsid w:val="00971326"/>
    <w:rsid w:val="0097231B"/>
    <w:rsid w:val="00983313"/>
    <w:rsid w:val="00986461"/>
    <w:rsid w:val="00987013"/>
    <w:rsid w:val="009922AB"/>
    <w:rsid w:val="00996319"/>
    <w:rsid w:val="00997926"/>
    <w:rsid w:val="009A3137"/>
    <w:rsid w:val="009A3796"/>
    <w:rsid w:val="009A4337"/>
    <w:rsid w:val="009A68B3"/>
    <w:rsid w:val="009B22D0"/>
    <w:rsid w:val="009B32E0"/>
    <w:rsid w:val="009B41BC"/>
    <w:rsid w:val="009B7620"/>
    <w:rsid w:val="009C411D"/>
    <w:rsid w:val="009C64D1"/>
    <w:rsid w:val="009C6CF3"/>
    <w:rsid w:val="009C7D0C"/>
    <w:rsid w:val="009D0CDA"/>
    <w:rsid w:val="009D154B"/>
    <w:rsid w:val="009D3A9A"/>
    <w:rsid w:val="009D6039"/>
    <w:rsid w:val="009D6C08"/>
    <w:rsid w:val="009D79D9"/>
    <w:rsid w:val="009E019D"/>
    <w:rsid w:val="009E146A"/>
    <w:rsid w:val="009E7A1C"/>
    <w:rsid w:val="009F0D5D"/>
    <w:rsid w:val="009F2ABE"/>
    <w:rsid w:val="00A00567"/>
    <w:rsid w:val="00A01F39"/>
    <w:rsid w:val="00A020D9"/>
    <w:rsid w:val="00A04279"/>
    <w:rsid w:val="00A04567"/>
    <w:rsid w:val="00A1117A"/>
    <w:rsid w:val="00A130A7"/>
    <w:rsid w:val="00A145E0"/>
    <w:rsid w:val="00A208D6"/>
    <w:rsid w:val="00A20A6F"/>
    <w:rsid w:val="00A23A11"/>
    <w:rsid w:val="00A309EF"/>
    <w:rsid w:val="00A3166A"/>
    <w:rsid w:val="00A37089"/>
    <w:rsid w:val="00A40A40"/>
    <w:rsid w:val="00A412F9"/>
    <w:rsid w:val="00A43DD9"/>
    <w:rsid w:val="00A45255"/>
    <w:rsid w:val="00A45D70"/>
    <w:rsid w:val="00A479E7"/>
    <w:rsid w:val="00A502A5"/>
    <w:rsid w:val="00A53896"/>
    <w:rsid w:val="00A541C2"/>
    <w:rsid w:val="00A56658"/>
    <w:rsid w:val="00A57071"/>
    <w:rsid w:val="00A721D2"/>
    <w:rsid w:val="00A827CD"/>
    <w:rsid w:val="00A83286"/>
    <w:rsid w:val="00A84457"/>
    <w:rsid w:val="00A848B3"/>
    <w:rsid w:val="00A8498F"/>
    <w:rsid w:val="00A84CD2"/>
    <w:rsid w:val="00A86D20"/>
    <w:rsid w:val="00A90B93"/>
    <w:rsid w:val="00A93046"/>
    <w:rsid w:val="00A931F7"/>
    <w:rsid w:val="00A94323"/>
    <w:rsid w:val="00A9706D"/>
    <w:rsid w:val="00A978E8"/>
    <w:rsid w:val="00AA4636"/>
    <w:rsid w:val="00AA54E0"/>
    <w:rsid w:val="00AA5B7A"/>
    <w:rsid w:val="00AA5EC8"/>
    <w:rsid w:val="00AA72BA"/>
    <w:rsid w:val="00AB07B5"/>
    <w:rsid w:val="00AB2DC1"/>
    <w:rsid w:val="00AB2EFC"/>
    <w:rsid w:val="00AB3312"/>
    <w:rsid w:val="00AB43C8"/>
    <w:rsid w:val="00AB4600"/>
    <w:rsid w:val="00AB57A4"/>
    <w:rsid w:val="00AB7774"/>
    <w:rsid w:val="00AC0FF1"/>
    <w:rsid w:val="00AC1998"/>
    <w:rsid w:val="00AC4F3B"/>
    <w:rsid w:val="00AC5C71"/>
    <w:rsid w:val="00AC6383"/>
    <w:rsid w:val="00AC6D31"/>
    <w:rsid w:val="00AC7452"/>
    <w:rsid w:val="00AC7D4B"/>
    <w:rsid w:val="00AD0E5F"/>
    <w:rsid w:val="00AD27A3"/>
    <w:rsid w:val="00AE22FA"/>
    <w:rsid w:val="00AE2DCD"/>
    <w:rsid w:val="00AE3F04"/>
    <w:rsid w:val="00AE65B8"/>
    <w:rsid w:val="00AF01F2"/>
    <w:rsid w:val="00AF188B"/>
    <w:rsid w:val="00AF19B4"/>
    <w:rsid w:val="00AF2DF3"/>
    <w:rsid w:val="00AF599C"/>
    <w:rsid w:val="00AF6029"/>
    <w:rsid w:val="00AF7848"/>
    <w:rsid w:val="00B02929"/>
    <w:rsid w:val="00B02F1D"/>
    <w:rsid w:val="00B1186C"/>
    <w:rsid w:val="00B119A9"/>
    <w:rsid w:val="00B16746"/>
    <w:rsid w:val="00B1709B"/>
    <w:rsid w:val="00B20986"/>
    <w:rsid w:val="00B218EA"/>
    <w:rsid w:val="00B21C61"/>
    <w:rsid w:val="00B228F1"/>
    <w:rsid w:val="00B269FE"/>
    <w:rsid w:val="00B2741D"/>
    <w:rsid w:val="00B27467"/>
    <w:rsid w:val="00B31409"/>
    <w:rsid w:val="00B33061"/>
    <w:rsid w:val="00B33C31"/>
    <w:rsid w:val="00B33DF0"/>
    <w:rsid w:val="00B37571"/>
    <w:rsid w:val="00B412A9"/>
    <w:rsid w:val="00B44F0C"/>
    <w:rsid w:val="00B450F4"/>
    <w:rsid w:val="00B461B4"/>
    <w:rsid w:val="00B5020D"/>
    <w:rsid w:val="00B52D58"/>
    <w:rsid w:val="00B577B3"/>
    <w:rsid w:val="00B60F36"/>
    <w:rsid w:val="00B66B68"/>
    <w:rsid w:val="00B7018A"/>
    <w:rsid w:val="00B71F36"/>
    <w:rsid w:val="00B72314"/>
    <w:rsid w:val="00B729D3"/>
    <w:rsid w:val="00B74BCB"/>
    <w:rsid w:val="00B74BFD"/>
    <w:rsid w:val="00B75BED"/>
    <w:rsid w:val="00B76020"/>
    <w:rsid w:val="00B76CFD"/>
    <w:rsid w:val="00B7725B"/>
    <w:rsid w:val="00B87D9D"/>
    <w:rsid w:val="00B91D85"/>
    <w:rsid w:val="00B933BC"/>
    <w:rsid w:val="00B93952"/>
    <w:rsid w:val="00B93A6F"/>
    <w:rsid w:val="00B94D91"/>
    <w:rsid w:val="00B94E76"/>
    <w:rsid w:val="00B95F7B"/>
    <w:rsid w:val="00BA55E1"/>
    <w:rsid w:val="00BA7241"/>
    <w:rsid w:val="00BA734A"/>
    <w:rsid w:val="00BB1CEC"/>
    <w:rsid w:val="00BB2B9B"/>
    <w:rsid w:val="00BB3152"/>
    <w:rsid w:val="00BB31B1"/>
    <w:rsid w:val="00BB5943"/>
    <w:rsid w:val="00BB71B0"/>
    <w:rsid w:val="00BC0779"/>
    <w:rsid w:val="00BC1D2E"/>
    <w:rsid w:val="00BC4F9B"/>
    <w:rsid w:val="00BC5CFA"/>
    <w:rsid w:val="00BD0679"/>
    <w:rsid w:val="00BD2E20"/>
    <w:rsid w:val="00BD2E60"/>
    <w:rsid w:val="00BD3E0C"/>
    <w:rsid w:val="00BD4464"/>
    <w:rsid w:val="00BD48CE"/>
    <w:rsid w:val="00BE226D"/>
    <w:rsid w:val="00BE234D"/>
    <w:rsid w:val="00BE327C"/>
    <w:rsid w:val="00BE4A0A"/>
    <w:rsid w:val="00BF32F6"/>
    <w:rsid w:val="00BF3E68"/>
    <w:rsid w:val="00BF61CD"/>
    <w:rsid w:val="00BF71D0"/>
    <w:rsid w:val="00BF74A3"/>
    <w:rsid w:val="00C03ECF"/>
    <w:rsid w:val="00C057FA"/>
    <w:rsid w:val="00C06E2E"/>
    <w:rsid w:val="00C07EEA"/>
    <w:rsid w:val="00C12BF0"/>
    <w:rsid w:val="00C140C3"/>
    <w:rsid w:val="00C165CF"/>
    <w:rsid w:val="00C20469"/>
    <w:rsid w:val="00C22576"/>
    <w:rsid w:val="00C22927"/>
    <w:rsid w:val="00C30303"/>
    <w:rsid w:val="00C313F1"/>
    <w:rsid w:val="00C325F5"/>
    <w:rsid w:val="00C34085"/>
    <w:rsid w:val="00C34D2F"/>
    <w:rsid w:val="00C353A3"/>
    <w:rsid w:val="00C36D0C"/>
    <w:rsid w:val="00C402D8"/>
    <w:rsid w:val="00C45665"/>
    <w:rsid w:val="00C524C9"/>
    <w:rsid w:val="00C5370C"/>
    <w:rsid w:val="00C5484C"/>
    <w:rsid w:val="00C54E5B"/>
    <w:rsid w:val="00C5553C"/>
    <w:rsid w:val="00C56583"/>
    <w:rsid w:val="00C57963"/>
    <w:rsid w:val="00C60FDC"/>
    <w:rsid w:val="00C62990"/>
    <w:rsid w:val="00C64A4A"/>
    <w:rsid w:val="00C64EA3"/>
    <w:rsid w:val="00C70935"/>
    <w:rsid w:val="00C740A7"/>
    <w:rsid w:val="00C7478A"/>
    <w:rsid w:val="00C76B0D"/>
    <w:rsid w:val="00C826F3"/>
    <w:rsid w:val="00C82E27"/>
    <w:rsid w:val="00C83405"/>
    <w:rsid w:val="00C83DE2"/>
    <w:rsid w:val="00C84848"/>
    <w:rsid w:val="00C86ABD"/>
    <w:rsid w:val="00C87C97"/>
    <w:rsid w:val="00C908E0"/>
    <w:rsid w:val="00C914B8"/>
    <w:rsid w:val="00C91D11"/>
    <w:rsid w:val="00C9324F"/>
    <w:rsid w:val="00C959A6"/>
    <w:rsid w:val="00CA2438"/>
    <w:rsid w:val="00CA58FC"/>
    <w:rsid w:val="00CA7DDA"/>
    <w:rsid w:val="00CB0070"/>
    <w:rsid w:val="00CB238E"/>
    <w:rsid w:val="00CB374F"/>
    <w:rsid w:val="00CB6681"/>
    <w:rsid w:val="00CC4DE3"/>
    <w:rsid w:val="00CC7F1B"/>
    <w:rsid w:val="00CD4D65"/>
    <w:rsid w:val="00CE0CE2"/>
    <w:rsid w:val="00CE2E46"/>
    <w:rsid w:val="00CE6C0C"/>
    <w:rsid w:val="00CE6E9A"/>
    <w:rsid w:val="00CF205F"/>
    <w:rsid w:val="00CF2264"/>
    <w:rsid w:val="00CF3FB2"/>
    <w:rsid w:val="00CF7E02"/>
    <w:rsid w:val="00D0089D"/>
    <w:rsid w:val="00D011D8"/>
    <w:rsid w:val="00D01366"/>
    <w:rsid w:val="00D01B64"/>
    <w:rsid w:val="00D020C8"/>
    <w:rsid w:val="00D02302"/>
    <w:rsid w:val="00D034AB"/>
    <w:rsid w:val="00D04C2C"/>
    <w:rsid w:val="00D06F5F"/>
    <w:rsid w:val="00D072DB"/>
    <w:rsid w:val="00D11705"/>
    <w:rsid w:val="00D13542"/>
    <w:rsid w:val="00D15DFF"/>
    <w:rsid w:val="00D22398"/>
    <w:rsid w:val="00D2637C"/>
    <w:rsid w:val="00D268E1"/>
    <w:rsid w:val="00D342D6"/>
    <w:rsid w:val="00D37E7A"/>
    <w:rsid w:val="00D406E7"/>
    <w:rsid w:val="00D40A8C"/>
    <w:rsid w:val="00D445E1"/>
    <w:rsid w:val="00D44F7A"/>
    <w:rsid w:val="00D52B04"/>
    <w:rsid w:val="00D577E8"/>
    <w:rsid w:val="00D60D32"/>
    <w:rsid w:val="00D63D0E"/>
    <w:rsid w:val="00D64AEB"/>
    <w:rsid w:val="00D657AB"/>
    <w:rsid w:val="00D672CA"/>
    <w:rsid w:val="00D725DF"/>
    <w:rsid w:val="00D8146B"/>
    <w:rsid w:val="00D83C1B"/>
    <w:rsid w:val="00D858F0"/>
    <w:rsid w:val="00D876E3"/>
    <w:rsid w:val="00D879CB"/>
    <w:rsid w:val="00D923A4"/>
    <w:rsid w:val="00D95CEC"/>
    <w:rsid w:val="00D95F3D"/>
    <w:rsid w:val="00D96F19"/>
    <w:rsid w:val="00DA4FF2"/>
    <w:rsid w:val="00DA5344"/>
    <w:rsid w:val="00DB0E8C"/>
    <w:rsid w:val="00DB2483"/>
    <w:rsid w:val="00DB3078"/>
    <w:rsid w:val="00DB6973"/>
    <w:rsid w:val="00DB7713"/>
    <w:rsid w:val="00DC11E1"/>
    <w:rsid w:val="00DC1B01"/>
    <w:rsid w:val="00DC1F4A"/>
    <w:rsid w:val="00DC305B"/>
    <w:rsid w:val="00DC3068"/>
    <w:rsid w:val="00DC46B0"/>
    <w:rsid w:val="00DC48C6"/>
    <w:rsid w:val="00DC71FA"/>
    <w:rsid w:val="00DC7936"/>
    <w:rsid w:val="00DD083B"/>
    <w:rsid w:val="00DD1646"/>
    <w:rsid w:val="00DD1BFE"/>
    <w:rsid w:val="00DD3E4A"/>
    <w:rsid w:val="00DD5B87"/>
    <w:rsid w:val="00DD77FF"/>
    <w:rsid w:val="00DE1157"/>
    <w:rsid w:val="00DE1ACB"/>
    <w:rsid w:val="00DE1E6E"/>
    <w:rsid w:val="00DE2907"/>
    <w:rsid w:val="00DE2E5E"/>
    <w:rsid w:val="00DE3F52"/>
    <w:rsid w:val="00DE6EB3"/>
    <w:rsid w:val="00DE6F25"/>
    <w:rsid w:val="00DF03F9"/>
    <w:rsid w:val="00DF0DD9"/>
    <w:rsid w:val="00DF1973"/>
    <w:rsid w:val="00E00FFE"/>
    <w:rsid w:val="00E01740"/>
    <w:rsid w:val="00E0521C"/>
    <w:rsid w:val="00E06448"/>
    <w:rsid w:val="00E07533"/>
    <w:rsid w:val="00E07ED6"/>
    <w:rsid w:val="00E1067E"/>
    <w:rsid w:val="00E1526A"/>
    <w:rsid w:val="00E17F27"/>
    <w:rsid w:val="00E17FDB"/>
    <w:rsid w:val="00E21C7E"/>
    <w:rsid w:val="00E23083"/>
    <w:rsid w:val="00E2524E"/>
    <w:rsid w:val="00E25D71"/>
    <w:rsid w:val="00E263D6"/>
    <w:rsid w:val="00E26BBD"/>
    <w:rsid w:val="00E333EC"/>
    <w:rsid w:val="00E334C5"/>
    <w:rsid w:val="00E34C31"/>
    <w:rsid w:val="00E3508E"/>
    <w:rsid w:val="00E35683"/>
    <w:rsid w:val="00E35A6F"/>
    <w:rsid w:val="00E35DA2"/>
    <w:rsid w:val="00E4189F"/>
    <w:rsid w:val="00E42F67"/>
    <w:rsid w:val="00E43004"/>
    <w:rsid w:val="00E457F3"/>
    <w:rsid w:val="00E4742E"/>
    <w:rsid w:val="00E50B2A"/>
    <w:rsid w:val="00E53639"/>
    <w:rsid w:val="00E53A8B"/>
    <w:rsid w:val="00E54CD8"/>
    <w:rsid w:val="00E5559A"/>
    <w:rsid w:val="00E56469"/>
    <w:rsid w:val="00E56EE6"/>
    <w:rsid w:val="00E61B4B"/>
    <w:rsid w:val="00E629CD"/>
    <w:rsid w:val="00E65B0E"/>
    <w:rsid w:val="00E70E58"/>
    <w:rsid w:val="00E73A8E"/>
    <w:rsid w:val="00E75A3E"/>
    <w:rsid w:val="00E778C7"/>
    <w:rsid w:val="00E83F18"/>
    <w:rsid w:val="00E937AF"/>
    <w:rsid w:val="00E9460E"/>
    <w:rsid w:val="00E94E53"/>
    <w:rsid w:val="00E95928"/>
    <w:rsid w:val="00E9623E"/>
    <w:rsid w:val="00E972F4"/>
    <w:rsid w:val="00EA0C58"/>
    <w:rsid w:val="00EA338E"/>
    <w:rsid w:val="00EA7996"/>
    <w:rsid w:val="00EB128B"/>
    <w:rsid w:val="00EB221E"/>
    <w:rsid w:val="00EB25A1"/>
    <w:rsid w:val="00EB419B"/>
    <w:rsid w:val="00EB79E6"/>
    <w:rsid w:val="00EC10FA"/>
    <w:rsid w:val="00ED0E99"/>
    <w:rsid w:val="00ED4AD4"/>
    <w:rsid w:val="00ED55E8"/>
    <w:rsid w:val="00ED63D1"/>
    <w:rsid w:val="00ED7B58"/>
    <w:rsid w:val="00EE0E7A"/>
    <w:rsid w:val="00EE2F97"/>
    <w:rsid w:val="00EE31A1"/>
    <w:rsid w:val="00EE545A"/>
    <w:rsid w:val="00EF0550"/>
    <w:rsid w:val="00EF23B6"/>
    <w:rsid w:val="00EF4187"/>
    <w:rsid w:val="00EF4D78"/>
    <w:rsid w:val="00EF6117"/>
    <w:rsid w:val="00F00893"/>
    <w:rsid w:val="00F01297"/>
    <w:rsid w:val="00F029F1"/>
    <w:rsid w:val="00F048E2"/>
    <w:rsid w:val="00F04A5F"/>
    <w:rsid w:val="00F04A82"/>
    <w:rsid w:val="00F05813"/>
    <w:rsid w:val="00F11334"/>
    <w:rsid w:val="00F17BAB"/>
    <w:rsid w:val="00F209DD"/>
    <w:rsid w:val="00F21D76"/>
    <w:rsid w:val="00F23662"/>
    <w:rsid w:val="00F23EE3"/>
    <w:rsid w:val="00F2439B"/>
    <w:rsid w:val="00F24D6E"/>
    <w:rsid w:val="00F25C36"/>
    <w:rsid w:val="00F26112"/>
    <w:rsid w:val="00F26144"/>
    <w:rsid w:val="00F26156"/>
    <w:rsid w:val="00F275F4"/>
    <w:rsid w:val="00F27C08"/>
    <w:rsid w:val="00F27F03"/>
    <w:rsid w:val="00F3188E"/>
    <w:rsid w:val="00F31AE5"/>
    <w:rsid w:val="00F35204"/>
    <w:rsid w:val="00F36884"/>
    <w:rsid w:val="00F409A6"/>
    <w:rsid w:val="00F40D5A"/>
    <w:rsid w:val="00F427AF"/>
    <w:rsid w:val="00F4719B"/>
    <w:rsid w:val="00F5249B"/>
    <w:rsid w:val="00F52B8F"/>
    <w:rsid w:val="00F54E21"/>
    <w:rsid w:val="00F624D6"/>
    <w:rsid w:val="00F634D3"/>
    <w:rsid w:val="00F64C89"/>
    <w:rsid w:val="00F660D7"/>
    <w:rsid w:val="00F716A1"/>
    <w:rsid w:val="00F72056"/>
    <w:rsid w:val="00F73047"/>
    <w:rsid w:val="00F7381B"/>
    <w:rsid w:val="00F73E78"/>
    <w:rsid w:val="00F74DA8"/>
    <w:rsid w:val="00F7605C"/>
    <w:rsid w:val="00F807E1"/>
    <w:rsid w:val="00F82CF6"/>
    <w:rsid w:val="00F841CE"/>
    <w:rsid w:val="00F84ACD"/>
    <w:rsid w:val="00F91DBA"/>
    <w:rsid w:val="00F923BE"/>
    <w:rsid w:val="00F9639B"/>
    <w:rsid w:val="00FA29EC"/>
    <w:rsid w:val="00FA6B64"/>
    <w:rsid w:val="00FB0044"/>
    <w:rsid w:val="00FB2355"/>
    <w:rsid w:val="00FB4680"/>
    <w:rsid w:val="00FC1B9B"/>
    <w:rsid w:val="00FC3E0F"/>
    <w:rsid w:val="00FC4F15"/>
    <w:rsid w:val="00FC54E5"/>
    <w:rsid w:val="00FC58F1"/>
    <w:rsid w:val="00FC6710"/>
    <w:rsid w:val="00FD1AC2"/>
    <w:rsid w:val="00FD62AE"/>
    <w:rsid w:val="00FD7B92"/>
    <w:rsid w:val="00FE0FF6"/>
    <w:rsid w:val="00FE10E1"/>
    <w:rsid w:val="00FE177C"/>
    <w:rsid w:val="00FE4E6D"/>
    <w:rsid w:val="00FE6C57"/>
    <w:rsid w:val="00FE742A"/>
    <w:rsid w:val="00FE7DFA"/>
    <w:rsid w:val="00FF0B88"/>
    <w:rsid w:val="00FF26A1"/>
    <w:rsid w:val="00FF39C6"/>
    <w:rsid w:val="00FF6518"/>
    <w:rsid w:val="00FF76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4B8E98"/>
  <w15:docId w15:val="{FCB365F4-D53A-467E-A6E4-04668439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B7A"/>
    <w:pPr>
      <w:widowControl w:val="0"/>
      <w:adjustRightInd w:val="0"/>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20">
    <w:name w:val="20×20"/>
    <w:basedOn w:val="a"/>
    <w:rsid w:val="00AA5B7A"/>
    <w:pPr>
      <w:ind w:left="839" w:right="2024"/>
    </w:pPr>
    <w:rPr>
      <w:rFonts w:ascii="Osaka" w:eastAsia="Osaka"/>
      <w:spacing w:val="20"/>
    </w:rPr>
  </w:style>
  <w:style w:type="paragraph" w:styleId="a3">
    <w:name w:val="header"/>
    <w:basedOn w:val="a"/>
    <w:link w:val="a4"/>
    <w:uiPriority w:val="99"/>
    <w:rsid w:val="00AA5B7A"/>
    <w:pPr>
      <w:tabs>
        <w:tab w:val="center" w:pos="4252"/>
        <w:tab w:val="right" w:pos="8504"/>
      </w:tabs>
    </w:pPr>
  </w:style>
  <w:style w:type="paragraph" w:styleId="a5">
    <w:name w:val="footer"/>
    <w:basedOn w:val="a"/>
    <w:rsid w:val="00AA5B7A"/>
    <w:pPr>
      <w:tabs>
        <w:tab w:val="center" w:pos="4252"/>
        <w:tab w:val="right" w:pos="8504"/>
      </w:tabs>
    </w:pPr>
  </w:style>
  <w:style w:type="paragraph" w:styleId="a6">
    <w:name w:val="Salutation"/>
    <w:basedOn w:val="a"/>
    <w:next w:val="a"/>
    <w:rsid w:val="00AA5B7A"/>
    <w:rPr>
      <w:rFonts w:ascii="ＭＳ 明朝"/>
      <w:color w:val="000000"/>
    </w:rPr>
  </w:style>
  <w:style w:type="paragraph" w:styleId="a7">
    <w:name w:val="Closing"/>
    <w:basedOn w:val="a"/>
    <w:next w:val="a"/>
    <w:rsid w:val="00AA5B7A"/>
    <w:pPr>
      <w:jc w:val="right"/>
    </w:pPr>
    <w:rPr>
      <w:rFonts w:ascii="ＭＳ 明朝"/>
      <w:color w:val="000000"/>
    </w:rPr>
  </w:style>
  <w:style w:type="paragraph" w:styleId="a8">
    <w:name w:val="Date"/>
    <w:basedOn w:val="a"/>
    <w:next w:val="a"/>
    <w:rsid w:val="00AA5B7A"/>
    <w:rPr>
      <w:rFonts w:ascii="ＭＳ 明朝"/>
      <w:color w:val="000000"/>
    </w:rPr>
  </w:style>
  <w:style w:type="paragraph" w:styleId="a9">
    <w:name w:val="Document Map"/>
    <w:basedOn w:val="a"/>
    <w:semiHidden/>
    <w:rsid w:val="00AA5B7A"/>
    <w:pPr>
      <w:shd w:val="clear" w:color="auto" w:fill="000080"/>
    </w:pPr>
    <w:rPr>
      <w:rFonts w:ascii="Arial" w:eastAsia="ＭＳ ゴシック" w:hAnsi="Arial"/>
    </w:rPr>
  </w:style>
  <w:style w:type="paragraph" w:styleId="aa">
    <w:name w:val="Note Heading"/>
    <w:basedOn w:val="a"/>
    <w:next w:val="a"/>
    <w:rsid w:val="00AA5B7A"/>
    <w:pPr>
      <w:jc w:val="center"/>
    </w:pPr>
  </w:style>
  <w:style w:type="paragraph" w:styleId="ab">
    <w:name w:val="Body Text"/>
    <w:basedOn w:val="a"/>
    <w:rsid w:val="00AA5B7A"/>
    <w:pPr>
      <w:jc w:val="left"/>
    </w:pPr>
    <w:rPr>
      <w:rFonts w:ascii="Arial" w:eastAsia="ＭＳ ゴシック" w:hAnsi="Arial"/>
    </w:rPr>
  </w:style>
  <w:style w:type="character" w:styleId="ac">
    <w:name w:val="Hyperlink"/>
    <w:rsid w:val="00AA5B7A"/>
    <w:rPr>
      <w:color w:val="0000FF"/>
      <w:u w:val="single"/>
    </w:rPr>
  </w:style>
  <w:style w:type="character" w:styleId="ad">
    <w:name w:val="FollowedHyperlink"/>
    <w:rsid w:val="00AA5B7A"/>
    <w:rPr>
      <w:color w:val="800080"/>
      <w:u w:val="single"/>
    </w:rPr>
  </w:style>
  <w:style w:type="paragraph" w:styleId="ae">
    <w:name w:val="Balloon Text"/>
    <w:basedOn w:val="a"/>
    <w:semiHidden/>
    <w:rsid w:val="00106F4A"/>
    <w:rPr>
      <w:rFonts w:ascii="Arial" w:eastAsia="ＭＳ ゴシック" w:hAnsi="Arial"/>
      <w:sz w:val="18"/>
      <w:szCs w:val="18"/>
    </w:rPr>
  </w:style>
  <w:style w:type="paragraph" w:styleId="af">
    <w:name w:val="Body Text Indent"/>
    <w:basedOn w:val="a"/>
    <w:link w:val="af0"/>
    <w:uiPriority w:val="99"/>
    <w:unhideWhenUsed/>
    <w:rsid w:val="00A130A7"/>
    <w:pPr>
      <w:adjustRightInd/>
      <w:ind w:leftChars="400" w:left="851"/>
      <w:textAlignment w:val="auto"/>
    </w:pPr>
    <w:rPr>
      <w:kern w:val="2"/>
      <w:szCs w:val="24"/>
    </w:rPr>
  </w:style>
  <w:style w:type="character" w:customStyle="1" w:styleId="af0">
    <w:name w:val="本文インデント (文字)"/>
    <w:link w:val="af"/>
    <w:uiPriority w:val="99"/>
    <w:rsid w:val="00A130A7"/>
    <w:rPr>
      <w:kern w:val="2"/>
      <w:sz w:val="21"/>
      <w:szCs w:val="24"/>
    </w:rPr>
  </w:style>
  <w:style w:type="character" w:customStyle="1" w:styleId="strong2">
    <w:name w:val="strong2"/>
    <w:basedOn w:val="a0"/>
    <w:rsid w:val="00902F86"/>
  </w:style>
  <w:style w:type="paragraph" w:styleId="af1">
    <w:name w:val="List Paragraph"/>
    <w:basedOn w:val="a"/>
    <w:uiPriority w:val="34"/>
    <w:qFormat/>
    <w:rsid w:val="008F37FA"/>
    <w:pPr>
      <w:ind w:leftChars="400" w:left="840"/>
    </w:pPr>
  </w:style>
  <w:style w:type="paragraph" w:styleId="af2">
    <w:name w:val="No Spacing"/>
    <w:uiPriority w:val="1"/>
    <w:qFormat/>
    <w:rsid w:val="00262AAA"/>
    <w:pPr>
      <w:widowControl w:val="0"/>
      <w:adjustRightInd w:val="0"/>
      <w:jc w:val="both"/>
      <w:textAlignment w:val="baseline"/>
    </w:pPr>
    <w:rPr>
      <w:sz w:val="21"/>
    </w:rPr>
  </w:style>
  <w:style w:type="paragraph" w:styleId="af3">
    <w:name w:val="Plain Text"/>
    <w:basedOn w:val="a"/>
    <w:link w:val="af4"/>
    <w:uiPriority w:val="99"/>
    <w:unhideWhenUsed/>
    <w:rsid w:val="00C402D8"/>
    <w:pPr>
      <w:adjustRightInd/>
      <w:jc w:val="left"/>
      <w:textAlignment w:val="auto"/>
    </w:pPr>
    <w:rPr>
      <w:rFonts w:ascii="ＭＳ ゴシック" w:eastAsia="ＭＳ ゴシック" w:hAnsi="Courier New" w:cs="Courier New"/>
      <w:kern w:val="2"/>
      <w:sz w:val="20"/>
      <w:szCs w:val="21"/>
    </w:rPr>
  </w:style>
  <w:style w:type="character" w:customStyle="1" w:styleId="af4">
    <w:name w:val="書式なし (文字)"/>
    <w:basedOn w:val="a0"/>
    <w:link w:val="af3"/>
    <w:uiPriority w:val="99"/>
    <w:rsid w:val="00C402D8"/>
    <w:rPr>
      <w:rFonts w:ascii="ＭＳ ゴシック" w:eastAsia="ＭＳ ゴシック" w:hAnsi="Courier New" w:cs="Courier New"/>
      <w:kern w:val="2"/>
      <w:szCs w:val="21"/>
    </w:rPr>
  </w:style>
  <w:style w:type="paragraph" w:customStyle="1" w:styleId="shokai">
    <w:name w:val="shokai"/>
    <w:basedOn w:val="a"/>
    <w:rsid w:val="00F5249B"/>
    <w:pPr>
      <w:widowControl/>
      <w:adjustRightInd/>
      <w:spacing w:before="240" w:line="432" w:lineRule="atLeast"/>
      <w:ind w:firstLine="240"/>
      <w:textAlignment w:val="auto"/>
    </w:pPr>
    <w:rPr>
      <w:rFonts w:ascii="ＭＳ Ｐゴシック" w:eastAsia="ＭＳ Ｐゴシック" w:hAnsi="ＭＳ Ｐゴシック" w:cs="ＭＳ Ｐゴシック"/>
      <w:sz w:val="24"/>
      <w:szCs w:val="24"/>
    </w:rPr>
  </w:style>
  <w:style w:type="character" w:styleId="af5">
    <w:name w:val="Emphasis"/>
    <w:basedOn w:val="a0"/>
    <w:uiPriority w:val="20"/>
    <w:qFormat/>
    <w:rsid w:val="00BD48CE"/>
    <w:rPr>
      <w:i/>
      <w:iCs/>
    </w:rPr>
  </w:style>
  <w:style w:type="character" w:customStyle="1" w:styleId="a4">
    <w:name w:val="ヘッダー (文字)"/>
    <w:basedOn w:val="a0"/>
    <w:link w:val="a3"/>
    <w:uiPriority w:val="99"/>
    <w:rsid w:val="00D011D8"/>
    <w:rPr>
      <w:sz w:val="21"/>
    </w:rPr>
  </w:style>
  <w:style w:type="paragraph" w:styleId="Web">
    <w:name w:val="Normal (Web)"/>
    <w:basedOn w:val="a"/>
    <w:uiPriority w:val="99"/>
    <w:semiHidden/>
    <w:unhideWhenUsed/>
    <w:rsid w:val="00FE0FF6"/>
    <w:pPr>
      <w:widowControl/>
      <w:adjustRightInd/>
      <w:spacing w:before="100" w:beforeAutospacing="1" w:after="100" w:afterAutospacing="1"/>
      <w:jc w:val="left"/>
      <w:textAlignment w:val="auto"/>
    </w:pPr>
    <w:rPr>
      <w:rFonts w:ascii="ＭＳ Ｐゴシック" w:eastAsia="ＭＳ Ｐゴシック" w:hAnsi="ＭＳ Ｐゴシック" w:cs="ＭＳ Ｐゴシック"/>
      <w:sz w:val="24"/>
      <w:szCs w:val="24"/>
    </w:rPr>
  </w:style>
  <w:style w:type="character" w:customStyle="1" w:styleId="st">
    <w:name w:val="st"/>
    <w:basedOn w:val="a0"/>
    <w:rsid w:val="00E21C7E"/>
  </w:style>
  <w:style w:type="paragraph" w:customStyle="1" w:styleId="has-text-align-center">
    <w:name w:val="has-text-align-center"/>
    <w:basedOn w:val="a"/>
    <w:rsid w:val="006F2888"/>
    <w:pPr>
      <w:widowControl/>
      <w:adjustRightInd/>
      <w:spacing w:before="100" w:beforeAutospacing="1" w:after="100" w:afterAutospacing="1"/>
      <w:jc w:val="left"/>
      <w:textAlignment w:val="auto"/>
    </w:pPr>
    <w:rPr>
      <w:rFonts w:ascii="ＭＳ Ｐゴシック" w:eastAsia="ＭＳ Ｐゴシック" w:hAnsi="ＭＳ Ｐゴシック" w:cs="ＭＳ Ｐゴシック"/>
      <w:sz w:val="24"/>
      <w:szCs w:val="24"/>
    </w:rPr>
  </w:style>
  <w:style w:type="character" w:styleId="af6">
    <w:name w:val="Unresolved Mention"/>
    <w:basedOn w:val="a0"/>
    <w:uiPriority w:val="99"/>
    <w:semiHidden/>
    <w:unhideWhenUsed/>
    <w:rsid w:val="00DE2907"/>
    <w:rPr>
      <w:color w:val="605E5C"/>
      <w:shd w:val="clear" w:color="auto" w:fill="E1DFDD"/>
    </w:rPr>
  </w:style>
  <w:style w:type="paragraph" w:styleId="af7">
    <w:name w:val="Revision"/>
    <w:hidden/>
    <w:uiPriority w:val="99"/>
    <w:semiHidden/>
    <w:rsid w:val="007F2E05"/>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282839">
      <w:bodyDiv w:val="1"/>
      <w:marLeft w:val="0"/>
      <w:marRight w:val="0"/>
      <w:marTop w:val="0"/>
      <w:marBottom w:val="0"/>
      <w:divBdr>
        <w:top w:val="none" w:sz="0" w:space="0" w:color="auto"/>
        <w:left w:val="none" w:sz="0" w:space="0" w:color="auto"/>
        <w:bottom w:val="none" w:sz="0" w:space="0" w:color="auto"/>
        <w:right w:val="none" w:sz="0" w:space="0" w:color="auto"/>
      </w:divBdr>
    </w:div>
    <w:div w:id="358089066">
      <w:bodyDiv w:val="1"/>
      <w:marLeft w:val="0"/>
      <w:marRight w:val="0"/>
      <w:marTop w:val="0"/>
      <w:marBottom w:val="0"/>
      <w:divBdr>
        <w:top w:val="none" w:sz="0" w:space="0" w:color="auto"/>
        <w:left w:val="none" w:sz="0" w:space="0" w:color="auto"/>
        <w:bottom w:val="none" w:sz="0" w:space="0" w:color="auto"/>
        <w:right w:val="none" w:sz="0" w:space="0" w:color="auto"/>
      </w:divBdr>
    </w:div>
    <w:div w:id="580024712">
      <w:bodyDiv w:val="1"/>
      <w:marLeft w:val="0"/>
      <w:marRight w:val="0"/>
      <w:marTop w:val="0"/>
      <w:marBottom w:val="0"/>
      <w:divBdr>
        <w:top w:val="none" w:sz="0" w:space="0" w:color="auto"/>
        <w:left w:val="none" w:sz="0" w:space="0" w:color="auto"/>
        <w:bottom w:val="none" w:sz="0" w:space="0" w:color="auto"/>
        <w:right w:val="none" w:sz="0" w:space="0" w:color="auto"/>
      </w:divBdr>
    </w:div>
    <w:div w:id="626085133">
      <w:bodyDiv w:val="1"/>
      <w:marLeft w:val="0"/>
      <w:marRight w:val="0"/>
      <w:marTop w:val="0"/>
      <w:marBottom w:val="0"/>
      <w:divBdr>
        <w:top w:val="none" w:sz="0" w:space="0" w:color="auto"/>
        <w:left w:val="none" w:sz="0" w:space="0" w:color="auto"/>
        <w:bottom w:val="none" w:sz="0" w:space="0" w:color="auto"/>
        <w:right w:val="none" w:sz="0" w:space="0" w:color="auto"/>
      </w:divBdr>
    </w:div>
    <w:div w:id="720862616">
      <w:bodyDiv w:val="1"/>
      <w:marLeft w:val="0"/>
      <w:marRight w:val="0"/>
      <w:marTop w:val="0"/>
      <w:marBottom w:val="0"/>
      <w:divBdr>
        <w:top w:val="none" w:sz="0" w:space="0" w:color="auto"/>
        <w:left w:val="none" w:sz="0" w:space="0" w:color="auto"/>
        <w:bottom w:val="none" w:sz="0" w:space="0" w:color="auto"/>
        <w:right w:val="none" w:sz="0" w:space="0" w:color="auto"/>
      </w:divBdr>
    </w:div>
    <w:div w:id="755638792">
      <w:bodyDiv w:val="1"/>
      <w:marLeft w:val="0"/>
      <w:marRight w:val="0"/>
      <w:marTop w:val="0"/>
      <w:marBottom w:val="0"/>
      <w:divBdr>
        <w:top w:val="none" w:sz="0" w:space="0" w:color="auto"/>
        <w:left w:val="none" w:sz="0" w:space="0" w:color="auto"/>
        <w:bottom w:val="none" w:sz="0" w:space="0" w:color="auto"/>
        <w:right w:val="none" w:sz="0" w:space="0" w:color="auto"/>
      </w:divBdr>
    </w:div>
    <w:div w:id="859321280">
      <w:bodyDiv w:val="1"/>
      <w:marLeft w:val="0"/>
      <w:marRight w:val="0"/>
      <w:marTop w:val="0"/>
      <w:marBottom w:val="0"/>
      <w:divBdr>
        <w:top w:val="none" w:sz="0" w:space="0" w:color="auto"/>
        <w:left w:val="none" w:sz="0" w:space="0" w:color="auto"/>
        <w:bottom w:val="none" w:sz="0" w:space="0" w:color="auto"/>
        <w:right w:val="none" w:sz="0" w:space="0" w:color="auto"/>
      </w:divBdr>
    </w:div>
    <w:div w:id="874316884">
      <w:bodyDiv w:val="1"/>
      <w:marLeft w:val="0"/>
      <w:marRight w:val="0"/>
      <w:marTop w:val="0"/>
      <w:marBottom w:val="0"/>
      <w:divBdr>
        <w:top w:val="none" w:sz="0" w:space="0" w:color="auto"/>
        <w:left w:val="none" w:sz="0" w:space="0" w:color="auto"/>
        <w:bottom w:val="none" w:sz="0" w:space="0" w:color="auto"/>
        <w:right w:val="none" w:sz="0" w:space="0" w:color="auto"/>
      </w:divBdr>
    </w:div>
    <w:div w:id="1156147186">
      <w:bodyDiv w:val="1"/>
      <w:marLeft w:val="0"/>
      <w:marRight w:val="0"/>
      <w:marTop w:val="0"/>
      <w:marBottom w:val="0"/>
      <w:divBdr>
        <w:top w:val="none" w:sz="0" w:space="0" w:color="auto"/>
        <w:left w:val="none" w:sz="0" w:space="0" w:color="auto"/>
        <w:bottom w:val="none" w:sz="0" w:space="0" w:color="auto"/>
        <w:right w:val="none" w:sz="0" w:space="0" w:color="auto"/>
      </w:divBdr>
      <w:divsChild>
        <w:div w:id="1971742022">
          <w:marLeft w:val="0"/>
          <w:marRight w:val="0"/>
          <w:marTop w:val="0"/>
          <w:marBottom w:val="0"/>
          <w:divBdr>
            <w:top w:val="none" w:sz="0" w:space="0" w:color="auto"/>
            <w:left w:val="none" w:sz="0" w:space="0" w:color="auto"/>
            <w:bottom w:val="none" w:sz="0" w:space="0" w:color="auto"/>
            <w:right w:val="none" w:sz="0" w:space="0" w:color="auto"/>
          </w:divBdr>
          <w:divsChild>
            <w:div w:id="400715006">
              <w:marLeft w:val="0"/>
              <w:marRight w:val="0"/>
              <w:marTop w:val="0"/>
              <w:marBottom w:val="0"/>
              <w:divBdr>
                <w:top w:val="none" w:sz="0" w:space="0" w:color="auto"/>
                <w:left w:val="none" w:sz="0" w:space="0" w:color="auto"/>
                <w:bottom w:val="none" w:sz="0" w:space="0" w:color="auto"/>
                <w:right w:val="none" w:sz="0" w:space="0" w:color="auto"/>
              </w:divBdr>
              <w:divsChild>
                <w:div w:id="127922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20961">
      <w:bodyDiv w:val="1"/>
      <w:marLeft w:val="0"/>
      <w:marRight w:val="0"/>
      <w:marTop w:val="0"/>
      <w:marBottom w:val="0"/>
      <w:divBdr>
        <w:top w:val="none" w:sz="0" w:space="0" w:color="auto"/>
        <w:left w:val="none" w:sz="0" w:space="0" w:color="auto"/>
        <w:bottom w:val="none" w:sz="0" w:space="0" w:color="auto"/>
        <w:right w:val="none" w:sz="0" w:space="0" w:color="auto"/>
      </w:divBdr>
    </w:div>
    <w:div w:id="1326594989">
      <w:bodyDiv w:val="1"/>
      <w:marLeft w:val="0"/>
      <w:marRight w:val="0"/>
      <w:marTop w:val="0"/>
      <w:marBottom w:val="0"/>
      <w:divBdr>
        <w:top w:val="none" w:sz="0" w:space="0" w:color="auto"/>
        <w:left w:val="none" w:sz="0" w:space="0" w:color="auto"/>
        <w:bottom w:val="none" w:sz="0" w:space="0" w:color="auto"/>
        <w:right w:val="none" w:sz="0" w:space="0" w:color="auto"/>
      </w:divBdr>
    </w:div>
    <w:div w:id="1454327484">
      <w:bodyDiv w:val="1"/>
      <w:marLeft w:val="0"/>
      <w:marRight w:val="0"/>
      <w:marTop w:val="0"/>
      <w:marBottom w:val="0"/>
      <w:divBdr>
        <w:top w:val="none" w:sz="0" w:space="0" w:color="auto"/>
        <w:left w:val="none" w:sz="0" w:space="0" w:color="auto"/>
        <w:bottom w:val="none" w:sz="0" w:space="0" w:color="auto"/>
        <w:right w:val="none" w:sz="0" w:space="0" w:color="auto"/>
      </w:divBdr>
    </w:div>
    <w:div w:id="1456945439">
      <w:bodyDiv w:val="1"/>
      <w:marLeft w:val="0"/>
      <w:marRight w:val="0"/>
      <w:marTop w:val="0"/>
      <w:marBottom w:val="0"/>
      <w:divBdr>
        <w:top w:val="none" w:sz="0" w:space="0" w:color="auto"/>
        <w:left w:val="none" w:sz="0" w:space="0" w:color="auto"/>
        <w:bottom w:val="none" w:sz="0" w:space="0" w:color="auto"/>
        <w:right w:val="none" w:sz="0" w:space="0" w:color="auto"/>
      </w:divBdr>
    </w:div>
    <w:div w:id="1755316997">
      <w:bodyDiv w:val="1"/>
      <w:marLeft w:val="0"/>
      <w:marRight w:val="0"/>
      <w:marTop w:val="0"/>
      <w:marBottom w:val="0"/>
      <w:divBdr>
        <w:top w:val="none" w:sz="0" w:space="0" w:color="auto"/>
        <w:left w:val="none" w:sz="0" w:space="0" w:color="auto"/>
        <w:bottom w:val="none" w:sz="0" w:space="0" w:color="auto"/>
        <w:right w:val="none" w:sz="0" w:space="0" w:color="auto"/>
      </w:divBdr>
    </w:div>
    <w:div w:id="1870414477">
      <w:bodyDiv w:val="1"/>
      <w:marLeft w:val="0"/>
      <w:marRight w:val="0"/>
      <w:marTop w:val="0"/>
      <w:marBottom w:val="0"/>
      <w:divBdr>
        <w:top w:val="none" w:sz="0" w:space="0" w:color="auto"/>
        <w:left w:val="none" w:sz="0" w:space="0" w:color="auto"/>
        <w:bottom w:val="none" w:sz="0" w:space="0" w:color="auto"/>
        <w:right w:val="none" w:sz="0" w:space="0" w:color="auto"/>
      </w:divBdr>
    </w:div>
    <w:div w:id="209107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ocuments\JSA\letter.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EBDD0-A36B-45B4-B947-33A847C1F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letter.dot</Template>
  <TotalTime>28</TotalTime>
  <Pages>1</Pages>
  <Words>152</Words>
  <Characters>873</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2007年10定例会のご案内 （DM＆Web）</vt:lpstr>
      <vt:lpstr>2007年10定例会のご案内 （DM＆Web）</vt:lpstr>
    </vt:vector>
  </TitlesOfParts>
  <Company>パナソニック株式会社</Company>
  <LinksUpToDate>false</LinksUpToDate>
  <CharactersWithSpaces>1023</CharactersWithSpaces>
  <SharedDoc>false</SharedDoc>
  <HLinks>
    <vt:vector size="6" baseType="variant">
      <vt:variant>
        <vt:i4>806432874</vt:i4>
      </vt:variant>
      <vt:variant>
        <vt:i4>4</vt:i4>
      </vt:variant>
      <vt:variant>
        <vt:i4>0</vt:i4>
      </vt:variant>
      <vt:variant>
        <vt:i4>5</vt:i4>
      </vt:variant>
      <vt:variant>
        <vt:lpwstr>http://www.hishokyokai.or.jpにアクセスしweb/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2007年10定例会のご案内 （DM＆Web）</dc:title>
  <dc:creator>SAKATA_Yoriko_sakata.yoriko@jp.panasonic.com</dc:creator>
  <cp:lastModifiedBy>Higuchi Satomi/樋口 智美</cp:lastModifiedBy>
  <cp:revision>12</cp:revision>
  <cp:lastPrinted>2026-08-07T03:56:00Z</cp:lastPrinted>
  <dcterms:created xsi:type="dcterms:W3CDTF">2026-08-07T03:57:00Z</dcterms:created>
  <dcterms:modified xsi:type="dcterms:W3CDTF">2026-08-28T01:47:00Z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a7295cc1-d279-42ac-ab4d-3b0f4fece050_Enabled">
    <vt:lpwstr>true</vt:lpwstr>
  </property>
  <property fmtid="{D5CDD505-2E9C-101B-9397-08002B2CF9AE}" pid="4" name="MSIP_Label_a7295cc1-d279-42ac-ab4d-3b0f4fece050_SetDate">
    <vt:lpwstr>2024-08-05T10:21:59Z</vt:lpwstr>
  </property>
  <property fmtid="{D5CDD505-2E9C-101B-9397-08002B2CF9AE}" pid="5" name="MSIP_Label_a7295cc1-d279-42ac-ab4d-3b0f4fece050_Method">
    <vt:lpwstr>Standard</vt:lpwstr>
  </property>
  <property fmtid="{D5CDD505-2E9C-101B-9397-08002B2CF9AE}" pid="6" name="MSIP_Label_a7295cc1-d279-42ac-ab4d-3b0f4fece050_Name">
    <vt:lpwstr>FUJITSU-RESTRICTED​</vt:lpwstr>
  </property>
  <property fmtid="{D5CDD505-2E9C-101B-9397-08002B2CF9AE}" pid="7" name="MSIP_Label_a7295cc1-d279-42ac-ab4d-3b0f4fece050_SiteId">
    <vt:lpwstr>a19f121d-81e1-4858-a9d8-736e267fd4c7</vt:lpwstr>
  </property>
  <property fmtid="{D5CDD505-2E9C-101B-9397-08002B2CF9AE}" pid="8" name="MSIP_Label_a7295cc1-d279-42ac-ab4d-3b0f4fece050_ActionId">
    <vt:lpwstr>b74015e0-8e06-438d-8b3f-b2ef98a493af</vt:lpwstr>
  </property>
  <property fmtid="{D5CDD505-2E9C-101B-9397-08002B2CF9AE}" pid="9" name="MSIP_Label_a7295cc1-d279-42ac-ab4d-3b0f4fece050_ContentBits">
    <vt:lpwstr>0</vt:lpwstr>
  </property>
</Properties>
</file>